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2BD6F" w14:textId="6ED54E9F" w:rsidR="00BD1AB1" w:rsidRDefault="00BD1AB1" w:rsidP="00057193">
      <w:pPr>
        <w:pStyle w:val="xydp4678de9dmsonormal"/>
        <w:spacing w:before="0" w:after="0" w:afterAutospacing="0"/>
        <w:rPr>
          <w:rFonts w:ascii="Arial" w:hAnsi="Arial" w:cs="Arial"/>
          <w:b/>
          <w:bCs/>
          <w:color w:val="201F1E"/>
          <w:sz w:val="23"/>
          <w:szCs w:val="23"/>
          <w:u w:val="single"/>
          <w:bdr w:val="none" w:sz="0" w:space="0" w:color="auto" w:frame="1"/>
        </w:rPr>
      </w:pPr>
    </w:p>
    <w:p w14:paraId="2BDB3093" w14:textId="1262E05D" w:rsidR="00BD1AB1" w:rsidRPr="00AF2E68" w:rsidRDefault="00BD1AB1">
      <w:pPr>
        <w:rPr>
          <w:rFonts w:asciiTheme="majorHAnsi" w:hAnsiTheme="majorHAnsi" w:cstheme="majorHAnsi"/>
          <w:sz w:val="28"/>
          <w:szCs w:val="28"/>
        </w:rPr>
      </w:pP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r>
        <w:rPr>
          <w:rFonts w:asciiTheme="majorHAnsi" w:hAnsiTheme="majorHAnsi" w:cstheme="majorHAnsi"/>
          <w:sz w:val="28"/>
          <w:szCs w:val="28"/>
        </w:rPr>
        <w:tab/>
      </w:r>
    </w:p>
    <w:p w14:paraId="4DDAC6ED" w14:textId="77777777" w:rsidR="00A424DA" w:rsidRDefault="00A424DA" w:rsidP="00A424DA">
      <w:pPr>
        <w:pStyle w:val="Title"/>
        <w:rPr>
          <w:rFonts w:cs="Arial"/>
          <w:sz w:val="24"/>
        </w:rPr>
      </w:pPr>
      <w:r>
        <w:rPr>
          <w:rFonts w:cs="Arial"/>
          <w:noProof/>
          <w:sz w:val="24"/>
          <w:lang w:eastAsia="en-GB"/>
        </w:rPr>
        <w:drawing>
          <wp:inline distT="0" distB="0" distL="0" distR="0" wp14:anchorId="1FC8266A" wp14:editId="5C767FEE">
            <wp:extent cx="1621790" cy="211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inline>
        </w:drawing>
      </w:r>
    </w:p>
    <w:p w14:paraId="5D0E4BDC" w14:textId="77777777" w:rsidR="00A424DA" w:rsidRDefault="00A424DA" w:rsidP="00A424DA">
      <w:pPr>
        <w:pStyle w:val="Title"/>
        <w:rPr>
          <w:rFonts w:cs="Arial"/>
          <w:sz w:val="24"/>
        </w:rPr>
      </w:pPr>
    </w:p>
    <w:p w14:paraId="088127FE" w14:textId="77777777" w:rsidR="00A424DA" w:rsidRPr="00EC5F37" w:rsidRDefault="00A424DA" w:rsidP="00A424DA">
      <w:pPr>
        <w:pStyle w:val="Title"/>
        <w:rPr>
          <w:rFonts w:ascii="Arial" w:hAnsi="Arial" w:cs="Arial"/>
          <w:sz w:val="24"/>
        </w:rPr>
      </w:pPr>
      <w:r w:rsidRPr="00EC5F37">
        <w:rPr>
          <w:rFonts w:ascii="Arial" w:hAnsi="Arial" w:cs="Arial"/>
          <w:sz w:val="24"/>
        </w:rPr>
        <w:t>Church St Nicholas C of E Primary School</w:t>
      </w:r>
    </w:p>
    <w:p w14:paraId="5DE7F26B" w14:textId="77777777" w:rsidR="00A424DA" w:rsidRPr="00EC5F37" w:rsidRDefault="00A424DA" w:rsidP="00A424DA">
      <w:pPr>
        <w:pStyle w:val="Title"/>
        <w:rPr>
          <w:rFonts w:ascii="Arial" w:hAnsi="Arial" w:cs="Arial"/>
          <w:sz w:val="24"/>
        </w:rPr>
      </w:pPr>
    </w:p>
    <w:p w14:paraId="55A2191E" w14:textId="0CB27ECE" w:rsidR="00EC5F37" w:rsidRDefault="00EC5F37" w:rsidP="00A424DA">
      <w:pPr>
        <w:pStyle w:val="Title"/>
        <w:rPr>
          <w:rFonts w:ascii="Arial" w:hAnsi="Arial" w:cs="Arial"/>
          <w:sz w:val="44"/>
          <w:szCs w:val="44"/>
        </w:rPr>
      </w:pPr>
    </w:p>
    <w:p w14:paraId="12CAE2A3" w14:textId="77777777" w:rsidR="00EC5F37" w:rsidRDefault="00EC5F37" w:rsidP="00A424DA">
      <w:pPr>
        <w:pStyle w:val="Title"/>
        <w:rPr>
          <w:rFonts w:ascii="Arial" w:hAnsi="Arial" w:cs="Arial"/>
          <w:sz w:val="44"/>
          <w:szCs w:val="44"/>
        </w:rPr>
      </w:pPr>
    </w:p>
    <w:p w14:paraId="586097F5" w14:textId="77777777" w:rsidR="00650074" w:rsidRDefault="00EC5F37" w:rsidP="00A424DA">
      <w:pPr>
        <w:pStyle w:val="Title"/>
        <w:rPr>
          <w:rFonts w:ascii="Arial" w:hAnsi="Arial" w:cs="Arial"/>
          <w:sz w:val="44"/>
          <w:szCs w:val="44"/>
        </w:rPr>
      </w:pPr>
      <w:r>
        <w:rPr>
          <w:rFonts w:ascii="Arial" w:hAnsi="Arial" w:cs="Arial"/>
          <w:sz w:val="44"/>
          <w:szCs w:val="44"/>
        </w:rPr>
        <w:t xml:space="preserve">Behaviour </w:t>
      </w:r>
      <w:r w:rsidR="00650074">
        <w:rPr>
          <w:rFonts w:ascii="Arial" w:hAnsi="Arial" w:cs="Arial"/>
          <w:sz w:val="44"/>
          <w:szCs w:val="44"/>
        </w:rPr>
        <w:t>and Relationship</w:t>
      </w:r>
      <w:r w:rsidR="00A424DA" w:rsidRPr="00EC5F37">
        <w:rPr>
          <w:rFonts w:ascii="Arial" w:hAnsi="Arial" w:cs="Arial"/>
          <w:sz w:val="44"/>
          <w:szCs w:val="44"/>
        </w:rPr>
        <w:t xml:space="preserve"> </w:t>
      </w:r>
    </w:p>
    <w:p w14:paraId="48ED0644" w14:textId="07F18AA5" w:rsidR="00A424DA" w:rsidRPr="00EC5F37" w:rsidRDefault="00A424DA" w:rsidP="00A424DA">
      <w:pPr>
        <w:pStyle w:val="Title"/>
        <w:rPr>
          <w:rFonts w:ascii="Arial" w:hAnsi="Arial" w:cs="Arial"/>
          <w:sz w:val="44"/>
          <w:szCs w:val="44"/>
        </w:rPr>
      </w:pPr>
      <w:r w:rsidRPr="00EC5F37">
        <w:rPr>
          <w:rFonts w:ascii="Arial" w:hAnsi="Arial" w:cs="Arial"/>
          <w:sz w:val="44"/>
          <w:szCs w:val="44"/>
        </w:rPr>
        <w:t>Policy</w:t>
      </w:r>
    </w:p>
    <w:p w14:paraId="48163F49" w14:textId="77777777" w:rsidR="00A424DA" w:rsidRPr="00EC5F37" w:rsidRDefault="00A424DA" w:rsidP="00A424DA">
      <w:pPr>
        <w:pStyle w:val="Title"/>
        <w:jc w:val="left"/>
        <w:rPr>
          <w:rFonts w:ascii="Arial" w:hAnsi="Arial" w:cs="Arial"/>
          <w:sz w:val="24"/>
        </w:rPr>
      </w:pPr>
    </w:p>
    <w:p w14:paraId="1886B288" w14:textId="4EA572A7" w:rsidR="00A424DA" w:rsidRDefault="00A424DA" w:rsidP="00A424DA">
      <w:pPr>
        <w:pStyle w:val="Title"/>
        <w:jc w:val="left"/>
        <w:rPr>
          <w:rFonts w:ascii="Arial" w:hAnsi="Arial" w:cs="Arial"/>
          <w:sz w:val="24"/>
        </w:rPr>
      </w:pPr>
    </w:p>
    <w:p w14:paraId="3C2C4257" w14:textId="03D1D517" w:rsidR="00EC5F37" w:rsidRDefault="00EC5F37" w:rsidP="00EC5F37">
      <w:pPr>
        <w:pStyle w:val="Title"/>
        <w:rPr>
          <w:rStyle w:val="Emphasis"/>
        </w:rPr>
      </w:pPr>
    </w:p>
    <w:p w14:paraId="23E8857C" w14:textId="77777777" w:rsidR="000B10B1" w:rsidRPr="00EC5F37" w:rsidRDefault="000B10B1" w:rsidP="00EC5F37">
      <w:pPr>
        <w:pStyle w:val="Title"/>
        <w:rPr>
          <w:rStyle w:val="Emphasis"/>
        </w:rPr>
      </w:pPr>
    </w:p>
    <w:p w14:paraId="24CB2FFB" w14:textId="77777777" w:rsidR="00EC5F37" w:rsidRPr="00EC5F37" w:rsidRDefault="00EC5F37" w:rsidP="00A424DA">
      <w:pPr>
        <w:pStyle w:val="Title"/>
        <w:jc w:val="left"/>
        <w:rPr>
          <w:rFonts w:ascii="Arial" w:hAnsi="Arial" w:cs="Arial"/>
          <w:sz w:val="24"/>
        </w:rPr>
      </w:pPr>
    </w:p>
    <w:p w14:paraId="027BCB2D" w14:textId="77777777" w:rsidR="00A424DA" w:rsidRPr="00EC5F37" w:rsidRDefault="00A424DA" w:rsidP="00A424DA">
      <w:pPr>
        <w:pStyle w:val="Title"/>
        <w:rPr>
          <w:rFonts w:ascii="Arial" w:hAnsi="Arial" w:cs="Arial"/>
          <w:sz w:val="24"/>
        </w:rPr>
      </w:pPr>
      <w:r w:rsidRPr="00EC5F37">
        <w:rPr>
          <w:rFonts w:ascii="Arial" w:hAnsi="Arial" w:cs="Arial"/>
          <w:sz w:val="24"/>
        </w:rPr>
        <w:t>School motto – ‘GROWING TOGETHER IN OUR LOVE OF GOD, LEARNING AND LIFE’</w:t>
      </w:r>
    </w:p>
    <w:p w14:paraId="622E2090" w14:textId="2A55AD61" w:rsidR="00A424DA" w:rsidRDefault="00A424DA" w:rsidP="00A424DA">
      <w:pPr>
        <w:pStyle w:val="Title"/>
        <w:rPr>
          <w:rFonts w:ascii="Arial" w:hAnsi="Arial" w:cs="Arial"/>
          <w:sz w:val="24"/>
        </w:rPr>
      </w:pPr>
    </w:p>
    <w:p w14:paraId="33E93915" w14:textId="77777777" w:rsidR="000B10B1" w:rsidRPr="00EC5F37" w:rsidRDefault="000B10B1" w:rsidP="00A424DA">
      <w:pPr>
        <w:pStyle w:val="Title"/>
        <w:rPr>
          <w:rFonts w:ascii="Arial" w:hAnsi="Arial" w:cs="Arial"/>
          <w:sz w:val="24"/>
        </w:rPr>
      </w:pPr>
    </w:p>
    <w:p w14:paraId="1EA41C65" w14:textId="77777777" w:rsidR="00A424DA" w:rsidRPr="00EC5F37" w:rsidRDefault="00A424DA" w:rsidP="00A424DA">
      <w:pPr>
        <w:pStyle w:val="Title"/>
        <w:rPr>
          <w:rFonts w:ascii="Arial" w:hAnsi="Arial" w:cs="Arial"/>
          <w:sz w:val="24"/>
        </w:rPr>
      </w:pPr>
      <w:r w:rsidRPr="00EC5F37">
        <w:rPr>
          <w:rFonts w:ascii="Arial" w:hAnsi="Arial" w:cs="Arial"/>
          <w:sz w:val="24"/>
        </w:rPr>
        <w:t>School Vision – Pupils are accepted and loved. They understand their worth and potential as life-long learners and as a child of God.</w:t>
      </w:r>
    </w:p>
    <w:p w14:paraId="18E1FE46" w14:textId="153FA21D" w:rsidR="00A424DA" w:rsidRDefault="00A424DA" w:rsidP="00A424DA">
      <w:pPr>
        <w:pStyle w:val="Title"/>
        <w:rPr>
          <w:rFonts w:ascii="Arial" w:hAnsi="Arial" w:cs="Arial"/>
          <w:sz w:val="24"/>
        </w:rPr>
      </w:pPr>
    </w:p>
    <w:p w14:paraId="453AF0F3" w14:textId="77777777" w:rsidR="000B10B1" w:rsidRPr="00EC5F37" w:rsidRDefault="000B10B1" w:rsidP="00A424DA">
      <w:pPr>
        <w:pStyle w:val="Title"/>
        <w:rPr>
          <w:rFonts w:ascii="Arial" w:hAnsi="Arial" w:cs="Arial"/>
          <w:sz w:val="24"/>
        </w:rPr>
      </w:pPr>
    </w:p>
    <w:p w14:paraId="30E48405" w14:textId="77777777" w:rsidR="00A424DA" w:rsidRPr="00EC5F37" w:rsidRDefault="00A424DA" w:rsidP="00A424DA">
      <w:pPr>
        <w:pStyle w:val="Title"/>
        <w:rPr>
          <w:rFonts w:ascii="Arial" w:hAnsi="Arial" w:cs="Arial"/>
          <w:sz w:val="24"/>
        </w:rPr>
      </w:pPr>
      <w:r w:rsidRPr="00EC5F37">
        <w:rPr>
          <w:rFonts w:ascii="Arial" w:hAnsi="Arial" w:cs="Arial"/>
          <w:sz w:val="24"/>
        </w:rPr>
        <w:t>Vision and Values rooted in scripture:</w:t>
      </w:r>
    </w:p>
    <w:p w14:paraId="49A97D52" w14:textId="77777777" w:rsidR="00A424DA" w:rsidRPr="00EC5F37" w:rsidRDefault="00A424DA" w:rsidP="00A424DA">
      <w:pPr>
        <w:pStyle w:val="Title"/>
        <w:rPr>
          <w:rFonts w:ascii="Arial" w:hAnsi="Arial" w:cs="Arial"/>
          <w:sz w:val="24"/>
        </w:rPr>
      </w:pPr>
      <w:r w:rsidRPr="00EC5F37">
        <w:rPr>
          <w:rFonts w:ascii="Arial" w:hAnsi="Arial" w:cs="Arial"/>
          <w:sz w:val="24"/>
        </w:rPr>
        <w:t>"Train up a child in the way he should go; even when he is old he will not depart from it." Proverbs 22:6</w:t>
      </w:r>
    </w:p>
    <w:p w14:paraId="063993E6" w14:textId="77777777" w:rsidR="00A424DA" w:rsidRPr="00EC5F37" w:rsidRDefault="00A424DA" w:rsidP="00A424DA">
      <w:pPr>
        <w:pStyle w:val="Title"/>
        <w:rPr>
          <w:rFonts w:ascii="Arial" w:hAnsi="Arial" w:cs="Arial"/>
          <w:sz w:val="24"/>
        </w:rPr>
      </w:pPr>
    </w:p>
    <w:p w14:paraId="69EBA19D" w14:textId="77777777" w:rsidR="00A424DA" w:rsidRPr="00EC5F37" w:rsidRDefault="00A424DA" w:rsidP="00A424DA">
      <w:pPr>
        <w:pStyle w:val="Title"/>
        <w:rPr>
          <w:rFonts w:ascii="Arial" w:hAnsi="Arial" w:cs="Arial"/>
          <w:sz w:val="24"/>
        </w:rPr>
      </w:pPr>
    </w:p>
    <w:p w14:paraId="6CCFA1D0" w14:textId="77777777" w:rsidR="00EC5F37" w:rsidRDefault="00EC5F37" w:rsidP="00A424DA">
      <w:pPr>
        <w:pStyle w:val="Title"/>
        <w:rPr>
          <w:rFonts w:ascii="Arial" w:hAnsi="Arial" w:cs="Arial"/>
          <w:sz w:val="24"/>
        </w:rPr>
      </w:pPr>
    </w:p>
    <w:p w14:paraId="5BC5CF10" w14:textId="77777777" w:rsidR="00EC5F37" w:rsidRDefault="00EC5F37" w:rsidP="00A424DA">
      <w:pPr>
        <w:pStyle w:val="Title"/>
        <w:rPr>
          <w:rFonts w:ascii="Arial" w:hAnsi="Arial" w:cs="Arial"/>
          <w:sz w:val="24"/>
        </w:rPr>
      </w:pPr>
    </w:p>
    <w:p w14:paraId="0FA3F3AE" w14:textId="747F895E" w:rsidR="00A424DA" w:rsidRPr="00EC5F37" w:rsidRDefault="00A424DA" w:rsidP="00A424DA">
      <w:pPr>
        <w:pStyle w:val="Title"/>
        <w:rPr>
          <w:rFonts w:ascii="Arial" w:hAnsi="Arial" w:cs="Arial"/>
          <w:sz w:val="24"/>
        </w:rPr>
      </w:pPr>
      <w:r w:rsidRPr="00EC5F37">
        <w:rPr>
          <w:rFonts w:ascii="Arial" w:hAnsi="Arial" w:cs="Arial"/>
          <w:sz w:val="24"/>
        </w:rPr>
        <w:t>Key Values: Love, Respect, Perseverance, Trust, Courage</w:t>
      </w:r>
    </w:p>
    <w:p w14:paraId="207C5343" w14:textId="77777777" w:rsidR="00BD1AB1" w:rsidRDefault="00BD1AB1" w:rsidP="00050EBA">
      <w:pPr>
        <w:pStyle w:val="NoSpacing"/>
        <w:jc w:val="center"/>
        <w:rPr>
          <w:rFonts w:ascii="Times New Roman" w:hAnsi="Times New Roman" w:cs="Times New Roman"/>
          <w:b/>
          <w:sz w:val="36"/>
          <w:u w:val="single"/>
        </w:rPr>
      </w:pPr>
    </w:p>
    <w:p w14:paraId="593A2EFA" w14:textId="1D6AF983" w:rsidR="003F3926" w:rsidRPr="00BD1AB1" w:rsidRDefault="00BD1AB1" w:rsidP="00BD1AB1">
      <w:pPr>
        <w:widowControl w:val="0"/>
      </w:pPr>
      <w:r>
        <w:t> </w:t>
      </w:r>
    </w:p>
    <w:p w14:paraId="28291CFD" w14:textId="61ADB352"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4C49EC87" w14:textId="77777777" w:rsidR="00057193" w:rsidRDefault="00057193" w:rsidP="00057193">
      <w:pPr>
        <w:pStyle w:val="xydp4678de9dmsonormal"/>
        <w:spacing w:before="0" w:after="0" w:afterAutospacing="0"/>
        <w:jc w:val="center"/>
        <w:rPr>
          <w:rFonts w:ascii="Arial" w:hAnsi="Arial" w:cs="Arial"/>
          <w:b/>
          <w:bCs/>
          <w:color w:val="201F1E"/>
          <w:sz w:val="23"/>
          <w:szCs w:val="23"/>
          <w:u w:val="single"/>
          <w:bdr w:val="none" w:sz="0" w:space="0" w:color="auto" w:frame="1"/>
        </w:rPr>
      </w:pPr>
    </w:p>
    <w:p w14:paraId="5E22ADFF" w14:textId="1AAA7179" w:rsidR="002A7ADD" w:rsidRPr="00184A54" w:rsidRDefault="002A7ADD" w:rsidP="00184A54">
      <w:pPr>
        <w:pStyle w:val="Heading2"/>
        <w:rPr>
          <w:rStyle w:val="apple-converted-space"/>
        </w:rPr>
      </w:pPr>
    </w:p>
    <w:p w14:paraId="26D680CE" w14:textId="5F929E50" w:rsidR="003F3926" w:rsidRPr="00184A54" w:rsidRDefault="003F3926" w:rsidP="00184A54">
      <w:pPr>
        <w:pStyle w:val="Heading2"/>
        <w:rPr>
          <w:rStyle w:val="apple-converted-space"/>
        </w:rPr>
      </w:pPr>
    </w:p>
    <w:p w14:paraId="49AD72FF" w14:textId="77777777" w:rsidR="003F3926" w:rsidRDefault="003F3926" w:rsidP="00BF7364">
      <w:pPr>
        <w:jc w:val="both"/>
        <w:rPr>
          <w:rFonts w:ascii="Arial" w:hAnsi="Arial" w:cs="Arial"/>
          <w:sz w:val="23"/>
          <w:szCs w:val="23"/>
        </w:rPr>
      </w:pPr>
    </w:p>
    <w:p w14:paraId="50B7E110" w14:textId="77777777" w:rsidR="00D63996" w:rsidRDefault="00D63996" w:rsidP="00BF7364">
      <w:pPr>
        <w:jc w:val="both"/>
        <w:rPr>
          <w:rFonts w:ascii="Arial" w:hAnsi="Arial" w:cs="Arial"/>
          <w:sz w:val="23"/>
          <w:szCs w:val="23"/>
        </w:rPr>
      </w:pPr>
    </w:p>
    <w:p w14:paraId="3941F0D0" w14:textId="77777777" w:rsidR="00D63996" w:rsidRPr="002E128A" w:rsidRDefault="00D63996" w:rsidP="00BF7364">
      <w:pPr>
        <w:jc w:val="both"/>
        <w:rPr>
          <w:rFonts w:ascii="Arial" w:hAnsi="Arial" w:cs="Arial"/>
          <w:b/>
        </w:rPr>
      </w:pPr>
    </w:p>
    <w:p w14:paraId="5E42C977" w14:textId="49BB5420" w:rsidR="00577B6B" w:rsidRPr="002E128A" w:rsidRDefault="00577B6B" w:rsidP="00BF7364">
      <w:pPr>
        <w:jc w:val="both"/>
        <w:rPr>
          <w:rFonts w:ascii="Arial" w:hAnsi="Arial" w:cs="Arial"/>
          <w:b/>
        </w:rPr>
      </w:pPr>
      <w:r w:rsidRPr="002E128A">
        <w:rPr>
          <w:rFonts w:ascii="Arial" w:hAnsi="Arial" w:cs="Arial"/>
          <w:b/>
        </w:rPr>
        <w:t>Guidance documents</w:t>
      </w:r>
    </w:p>
    <w:p w14:paraId="394C934A" w14:textId="77777777" w:rsidR="00577B6B" w:rsidRPr="002E128A" w:rsidRDefault="00577B6B" w:rsidP="00BF7364">
      <w:pPr>
        <w:jc w:val="both"/>
        <w:rPr>
          <w:rFonts w:ascii="Arial" w:hAnsi="Arial" w:cs="Arial"/>
          <w:b/>
        </w:rPr>
      </w:pPr>
    </w:p>
    <w:p w14:paraId="577365A9" w14:textId="77777777" w:rsidR="00577B6B" w:rsidRPr="002E128A" w:rsidRDefault="00577B6B" w:rsidP="00577B6B">
      <w:pPr>
        <w:jc w:val="both"/>
        <w:rPr>
          <w:rFonts w:ascii="Arial" w:hAnsi="Arial" w:cs="Arial"/>
        </w:rPr>
      </w:pPr>
      <w:r w:rsidRPr="002E128A">
        <w:rPr>
          <w:rFonts w:ascii="Arial" w:hAnsi="Arial" w:cs="Arial"/>
        </w:rPr>
        <w:t>Guidance on the content of our school behaviour policy can be found in the following DFE documents:</w:t>
      </w:r>
      <w:r w:rsidRPr="002E128A">
        <w:rPr>
          <w:rFonts w:ascii="Arial" w:hAnsi="Arial" w:cs="Arial"/>
        </w:rPr>
        <w:cr/>
      </w:r>
    </w:p>
    <w:p w14:paraId="6604F273" w14:textId="010FDC97" w:rsidR="00577B6B" w:rsidRPr="002E128A" w:rsidRDefault="00577B6B" w:rsidP="00577B6B">
      <w:pPr>
        <w:pStyle w:val="ListParagraph"/>
        <w:numPr>
          <w:ilvl w:val="0"/>
          <w:numId w:val="25"/>
        </w:numPr>
        <w:jc w:val="both"/>
        <w:rPr>
          <w:rFonts w:ascii="Arial" w:hAnsi="Arial" w:cs="Arial"/>
        </w:rPr>
      </w:pPr>
      <w:r w:rsidRPr="002E128A">
        <w:rPr>
          <w:rFonts w:ascii="Arial" w:hAnsi="Arial" w:cs="Arial"/>
        </w:rPr>
        <w:t>Behaviour and discipline in schools</w:t>
      </w:r>
    </w:p>
    <w:p w14:paraId="206BC539" w14:textId="0EC6B7C3" w:rsidR="00577B6B" w:rsidRPr="002E128A" w:rsidRDefault="00577B6B" w:rsidP="00577B6B">
      <w:pPr>
        <w:pStyle w:val="ListParagraph"/>
        <w:numPr>
          <w:ilvl w:val="0"/>
          <w:numId w:val="25"/>
        </w:numPr>
        <w:jc w:val="both"/>
        <w:rPr>
          <w:rFonts w:ascii="Arial" w:hAnsi="Arial" w:cs="Arial"/>
        </w:rPr>
      </w:pPr>
      <w:r w:rsidRPr="002E128A">
        <w:rPr>
          <w:rFonts w:ascii="Arial" w:hAnsi="Arial" w:cs="Arial"/>
        </w:rPr>
        <w:t>SEND Code of Practice</w:t>
      </w:r>
    </w:p>
    <w:p w14:paraId="71A2D4B2" w14:textId="77777777" w:rsidR="00577B6B" w:rsidRPr="002E128A" w:rsidRDefault="00577B6B" w:rsidP="00577B6B">
      <w:pPr>
        <w:jc w:val="both"/>
        <w:rPr>
          <w:rFonts w:ascii="Arial" w:hAnsi="Arial" w:cs="Arial"/>
        </w:rPr>
      </w:pPr>
    </w:p>
    <w:p w14:paraId="00002DFB" w14:textId="5A13A866" w:rsidR="00577B6B" w:rsidRPr="002E128A" w:rsidRDefault="00577B6B" w:rsidP="00577B6B">
      <w:pPr>
        <w:jc w:val="both"/>
        <w:rPr>
          <w:rFonts w:ascii="Arial" w:hAnsi="Arial" w:cs="Arial"/>
        </w:rPr>
      </w:pPr>
      <w:r w:rsidRPr="002E128A">
        <w:rPr>
          <w:rFonts w:ascii="Arial" w:hAnsi="Arial" w:cs="Arial"/>
        </w:rPr>
        <w:t>The Education and Inspections Act 2006 states that every school must have measures to encourage good behaviour, self-discipline, and respect; prevent all forms of bullying amongst pupils; ensure that pupils complete assigned work and regulate the conduct of pupils. These measu</w:t>
      </w:r>
      <w:r w:rsidR="00A0384E" w:rsidRPr="002E128A">
        <w:rPr>
          <w:rFonts w:ascii="Arial" w:hAnsi="Arial" w:cs="Arial"/>
        </w:rPr>
        <w:t xml:space="preserve">res are communicated to all our </w:t>
      </w:r>
      <w:r w:rsidRPr="002E128A">
        <w:rPr>
          <w:rFonts w:ascii="Arial" w:hAnsi="Arial" w:cs="Arial"/>
        </w:rPr>
        <w:t xml:space="preserve">school family at least annually. </w:t>
      </w:r>
    </w:p>
    <w:p w14:paraId="28A3CA54" w14:textId="77777777" w:rsidR="00577B6B" w:rsidRPr="002E128A" w:rsidRDefault="00577B6B" w:rsidP="00577B6B">
      <w:pPr>
        <w:jc w:val="both"/>
        <w:rPr>
          <w:rFonts w:ascii="Arial" w:hAnsi="Arial" w:cs="Arial"/>
        </w:rPr>
      </w:pPr>
    </w:p>
    <w:p w14:paraId="62B89F72" w14:textId="3F302ABF" w:rsidR="00577B6B" w:rsidRPr="002E128A" w:rsidRDefault="00577B6B" w:rsidP="00577B6B">
      <w:pPr>
        <w:jc w:val="both"/>
        <w:rPr>
          <w:rFonts w:ascii="Arial" w:hAnsi="Arial" w:cs="Arial"/>
        </w:rPr>
      </w:pPr>
      <w:r w:rsidRPr="002E128A">
        <w:rPr>
          <w:rFonts w:ascii="Arial" w:hAnsi="Arial" w:cs="Arial"/>
        </w:rPr>
        <w:t>The school has a separate anti-bullying policy. Bullying is not referred to specifically in most sections of this policy</w:t>
      </w:r>
      <w:r w:rsidR="00A0384E" w:rsidRPr="002E128A">
        <w:rPr>
          <w:rFonts w:ascii="Arial" w:hAnsi="Arial" w:cs="Arial"/>
        </w:rPr>
        <w:t>,</w:t>
      </w:r>
      <w:r w:rsidRPr="002E128A">
        <w:rPr>
          <w:rFonts w:ascii="Arial" w:hAnsi="Arial" w:cs="Arial"/>
        </w:rPr>
        <w:t xml:space="preserve"> but is included in the same way as any other behaviour. The behaviour policy is available to parents on request and is published on the website.</w:t>
      </w:r>
      <w:r w:rsidRPr="002E128A">
        <w:rPr>
          <w:rFonts w:ascii="Arial" w:hAnsi="Arial" w:cs="Arial"/>
        </w:rPr>
        <w:cr/>
      </w:r>
    </w:p>
    <w:p w14:paraId="4DBAC5E3" w14:textId="699200DB" w:rsidR="00F25F73" w:rsidRPr="002E128A" w:rsidRDefault="00577B6B" w:rsidP="00577B6B">
      <w:pPr>
        <w:jc w:val="both"/>
        <w:rPr>
          <w:rFonts w:ascii="Arial" w:hAnsi="Arial" w:cs="Arial"/>
        </w:rPr>
      </w:pPr>
      <w:r w:rsidRPr="002E128A">
        <w:rPr>
          <w:rFonts w:ascii="Arial" w:hAnsi="Arial" w:cs="Arial"/>
        </w:rPr>
        <w:t>At St Nicholas CE Primary School, we aim to create a h</w:t>
      </w:r>
      <w:r w:rsidR="007D3C88">
        <w:rPr>
          <w:rFonts w:ascii="Arial" w:hAnsi="Arial" w:cs="Arial"/>
        </w:rPr>
        <w:t>appy, safe, caring, stimulating</w:t>
      </w:r>
      <w:r w:rsidRPr="002E128A">
        <w:rPr>
          <w:rFonts w:ascii="Arial" w:hAnsi="Arial" w:cs="Arial"/>
        </w:rPr>
        <w:t xml:space="preserve"> and inclusive environment for all. We encourage self-discipline and aim to follow just three rules of</w:t>
      </w:r>
      <w:r w:rsidR="00F25F73" w:rsidRPr="002E128A">
        <w:rPr>
          <w:rFonts w:ascii="Arial" w:hAnsi="Arial" w:cs="Arial"/>
        </w:rPr>
        <w:t>:</w:t>
      </w:r>
      <w:r w:rsidRPr="002E128A">
        <w:rPr>
          <w:rFonts w:ascii="Arial" w:hAnsi="Arial" w:cs="Arial"/>
        </w:rPr>
        <w:t xml:space="preserve"> </w:t>
      </w:r>
    </w:p>
    <w:p w14:paraId="57E38117" w14:textId="77777777" w:rsidR="00F25F73" w:rsidRPr="002E128A" w:rsidRDefault="00F25F73" w:rsidP="00577B6B">
      <w:pPr>
        <w:jc w:val="both"/>
        <w:rPr>
          <w:rFonts w:ascii="Arial" w:hAnsi="Arial" w:cs="Arial"/>
        </w:rPr>
      </w:pPr>
    </w:p>
    <w:p w14:paraId="5F3B2750" w14:textId="14B4975A" w:rsidR="00577B6B" w:rsidRPr="002E128A" w:rsidRDefault="00577B6B" w:rsidP="00F25F73">
      <w:pPr>
        <w:jc w:val="center"/>
        <w:rPr>
          <w:rFonts w:ascii="Arial" w:hAnsi="Arial" w:cs="Arial"/>
        </w:rPr>
      </w:pPr>
      <w:r w:rsidRPr="002E128A">
        <w:rPr>
          <w:rFonts w:ascii="Arial" w:hAnsi="Arial" w:cs="Arial"/>
          <w:b/>
        </w:rPr>
        <w:t>Ready, Respectful</w:t>
      </w:r>
      <w:r w:rsidRPr="002E128A">
        <w:rPr>
          <w:rFonts w:ascii="Arial" w:hAnsi="Arial" w:cs="Arial"/>
        </w:rPr>
        <w:t xml:space="preserve"> and </w:t>
      </w:r>
      <w:r w:rsidRPr="002E128A">
        <w:rPr>
          <w:rFonts w:ascii="Arial" w:hAnsi="Arial" w:cs="Arial"/>
          <w:b/>
        </w:rPr>
        <w:t>Safe</w:t>
      </w:r>
      <w:r w:rsidRPr="002E128A">
        <w:rPr>
          <w:rFonts w:ascii="Arial" w:hAnsi="Arial" w:cs="Arial"/>
        </w:rPr>
        <w:t xml:space="preserve"> </w:t>
      </w:r>
      <w:r w:rsidRPr="002E128A">
        <w:rPr>
          <w:rFonts w:ascii="Arial" w:hAnsi="Arial" w:cs="Arial"/>
          <w:b/>
        </w:rPr>
        <w:t>(RRS)</w:t>
      </w:r>
    </w:p>
    <w:p w14:paraId="30748737" w14:textId="77777777" w:rsidR="00577B6B" w:rsidRPr="002E128A" w:rsidRDefault="00577B6B" w:rsidP="00577B6B">
      <w:pPr>
        <w:jc w:val="both"/>
        <w:rPr>
          <w:rFonts w:ascii="Arial" w:hAnsi="Arial" w:cs="Arial"/>
        </w:rPr>
      </w:pPr>
    </w:p>
    <w:p w14:paraId="54DFF1BB" w14:textId="79B19664" w:rsidR="00577B6B" w:rsidRPr="002E128A" w:rsidRDefault="00577B6B" w:rsidP="00577B6B">
      <w:pPr>
        <w:jc w:val="both"/>
        <w:rPr>
          <w:rFonts w:ascii="Arial" w:hAnsi="Arial" w:cs="Arial"/>
        </w:rPr>
      </w:pPr>
      <w:r w:rsidRPr="002E128A">
        <w:rPr>
          <w:rFonts w:ascii="Arial" w:hAnsi="Arial" w:cs="Arial"/>
        </w:rPr>
        <w:t xml:space="preserve">All children are taught these rules, and they are referred to regularly throughout the school day. We </w:t>
      </w:r>
      <w:r w:rsidR="00F25F73" w:rsidRPr="002E128A">
        <w:rPr>
          <w:rFonts w:ascii="Arial" w:hAnsi="Arial" w:cs="Arial"/>
        </w:rPr>
        <w:t xml:space="preserve">also </w:t>
      </w:r>
      <w:r w:rsidRPr="002E128A">
        <w:rPr>
          <w:rFonts w:ascii="Arial" w:hAnsi="Arial" w:cs="Arial"/>
        </w:rPr>
        <w:t>refer to our Christian vision and Christian values and in so doing refrain from hurting others, verbally, physically or through online games an</w:t>
      </w:r>
      <w:r w:rsidR="007D3C88">
        <w:rPr>
          <w:rFonts w:ascii="Arial" w:hAnsi="Arial" w:cs="Arial"/>
        </w:rPr>
        <w:t>d social media. Please see our Anti-B</w:t>
      </w:r>
      <w:r w:rsidRPr="002E128A">
        <w:rPr>
          <w:rFonts w:ascii="Arial" w:hAnsi="Arial" w:cs="Arial"/>
        </w:rPr>
        <w:t xml:space="preserve">ullying </w:t>
      </w:r>
      <w:r w:rsidR="007D3C88">
        <w:rPr>
          <w:rFonts w:ascii="Arial" w:hAnsi="Arial" w:cs="Arial"/>
        </w:rPr>
        <w:t>P</w:t>
      </w:r>
      <w:r w:rsidRPr="002E128A">
        <w:rPr>
          <w:rFonts w:ascii="Arial" w:hAnsi="Arial" w:cs="Arial"/>
        </w:rPr>
        <w:t>olicy for further information.</w:t>
      </w:r>
    </w:p>
    <w:p w14:paraId="584D0D73" w14:textId="77777777" w:rsidR="00577B6B" w:rsidRPr="002E128A" w:rsidRDefault="00577B6B" w:rsidP="00577B6B">
      <w:pPr>
        <w:jc w:val="both"/>
        <w:rPr>
          <w:rFonts w:ascii="Arial" w:hAnsi="Arial" w:cs="Arial"/>
        </w:rPr>
      </w:pPr>
    </w:p>
    <w:p w14:paraId="1FDA2695" w14:textId="35E4A51F" w:rsidR="00577B6B" w:rsidRPr="002E128A" w:rsidRDefault="00577B6B" w:rsidP="00577B6B">
      <w:pPr>
        <w:jc w:val="both"/>
        <w:rPr>
          <w:rFonts w:ascii="Arial" w:hAnsi="Arial" w:cs="Arial"/>
        </w:rPr>
      </w:pPr>
      <w:r w:rsidRPr="002E128A">
        <w:rPr>
          <w:rFonts w:ascii="Arial" w:hAnsi="Arial" w:cs="Arial"/>
        </w:rPr>
        <w:t>Promoting good behaviour amongst the pupils is a shared responsibility. All members of the school family: children, staff, governors, parents, and the wider community</w:t>
      </w:r>
      <w:r w:rsidR="00A0384E" w:rsidRPr="002E128A">
        <w:rPr>
          <w:rFonts w:ascii="Arial" w:hAnsi="Arial" w:cs="Arial"/>
        </w:rPr>
        <w:t>,</w:t>
      </w:r>
      <w:r w:rsidRPr="002E128A">
        <w:rPr>
          <w:rFonts w:ascii="Arial" w:hAnsi="Arial" w:cs="Arial"/>
        </w:rPr>
        <w:t xml:space="preserve"> have a vital role to play and should aim to build positive relationships with each other. We expect each individual to respect others, their families, cultures, and beliefs, as part of the exceptionally high standards o</w:t>
      </w:r>
      <w:r w:rsidR="00EB45DF" w:rsidRPr="002E128A">
        <w:rPr>
          <w:rFonts w:ascii="Arial" w:hAnsi="Arial" w:cs="Arial"/>
        </w:rPr>
        <w:t>f behaviour that we have at St Nicholas</w:t>
      </w:r>
      <w:r w:rsidRPr="002E128A">
        <w:rPr>
          <w:rFonts w:ascii="Arial" w:hAnsi="Arial" w:cs="Arial"/>
        </w:rPr>
        <w:t xml:space="preserve">. </w:t>
      </w:r>
    </w:p>
    <w:p w14:paraId="5D293FF9" w14:textId="77777777" w:rsidR="00577B6B" w:rsidRPr="002E128A" w:rsidRDefault="00577B6B" w:rsidP="00577B6B">
      <w:pPr>
        <w:jc w:val="both"/>
        <w:rPr>
          <w:rFonts w:ascii="Arial" w:hAnsi="Arial" w:cs="Arial"/>
        </w:rPr>
      </w:pPr>
    </w:p>
    <w:p w14:paraId="44C68B85" w14:textId="37A3F3F5" w:rsidR="00577B6B" w:rsidRPr="002E128A" w:rsidRDefault="00577B6B" w:rsidP="00577B6B">
      <w:pPr>
        <w:jc w:val="both"/>
        <w:rPr>
          <w:rFonts w:ascii="Arial" w:hAnsi="Arial" w:cs="Arial"/>
        </w:rPr>
      </w:pPr>
      <w:r w:rsidRPr="002E128A">
        <w:rPr>
          <w:rFonts w:ascii="Arial" w:hAnsi="Arial" w:cs="Arial"/>
        </w:rPr>
        <w:t>Implementing the principles of Restorative Practice helps us to focus on building better relationships with each other, taking the time to ensure that every member of our school family feels listened to, valued and respected. We support pupils in developing the skills to maintain positive relationships and to resolve disagreements and problems themselves. It is our role to educate our pupils to understand how their behaviour affects and impacts others. Pupils are respectfully supported to identify ways they can put right the harm they have caused. We aim to help them to become empathic, considerate members of society who have the skills to avoid and resolve problems independently.</w:t>
      </w:r>
      <w:r w:rsidRPr="002E128A">
        <w:rPr>
          <w:rFonts w:ascii="Arial" w:hAnsi="Arial" w:cs="Arial"/>
        </w:rPr>
        <w:cr/>
      </w:r>
    </w:p>
    <w:p w14:paraId="713943B9" w14:textId="77777777" w:rsidR="00230496" w:rsidRPr="002E128A" w:rsidRDefault="00230496" w:rsidP="00577B6B">
      <w:pPr>
        <w:jc w:val="both"/>
        <w:rPr>
          <w:rFonts w:ascii="Arial" w:hAnsi="Arial" w:cs="Arial"/>
        </w:rPr>
      </w:pPr>
    </w:p>
    <w:p w14:paraId="3CE809AB" w14:textId="77777777" w:rsidR="00230496" w:rsidRPr="002E128A" w:rsidRDefault="00230496" w:rsidP="00577B6B">
      <w:pPr>
        <w:jc w:val="both"/>
        <w:rPr>
          <w:rFonts w:ascii="Arial" w:hAnsi="Arial" w:cs="Arial"/>
        </w:rPr>
      </w:pPr>
    </w:p>
    <w:p w14:paraId="2CC7A988" w14:textId="77777777" w:rsidR="00230496" w:rsidRDefault="00230496" w:rsidP="00577B6B">
      <w:pPr>
        <w:jc w:val="both"/>
        <w:rPr>
          <w:rFonts w:ascii="Arial" w:hAnsi="Arial" w:cs="Arial"/>
        </w:rPr>
      </w:pPr>
    </w:p>
    <w:p w14:paraId="7D0A5729" w14:textId="77777777" w:rsidR="002E128A" w:rsidRDefault="002E128A" w:rsidP="00577B6B">
      <w:pPr>
        <w:jc w:val="both"/>
        <w:rPr>
          <w:rFonts w:ascii="Arial" w:hAnsi="Arial" w:cs="Arial"/>
        </w:rPr>
      </w:pPr>
    </w:p>
    <w:p w14:paraId="10BEBB3B" w14:textId="77777777" w:rsidR="002E128A" w:rsidRDefault="002E128A" w:rsidP="00577B6B">
      <w:pPr>
        <w:jc w:val="both"/>
        <w:rPr>
          <w:rFonts w:ascii="Arial" w:hAnsi="Arial" w:cs="Arial"/>
        </w:rPr>
      </w:pPr>
    </w:p>
    <w:p w14:paraId="00217950" w14:textId="77777777" w:rsidR="002E128A" w:rsidRDefault="002E128A" w:rsidP="00577B6B">
      <w:pPr>
        <w:jc w:val="both"/>
        <w:rPr>
          <w:rFonts w:ascii="Arial" w:hAnsi="Arial" w:cs="Arial"/>
        </w:rPr>
      </w:pPr>
    </w:p>
    <w:p w14:paraId="1F37B25A" w14:textId="77777777" w:rsidR="002E128A" w:rsidRDefault="002E128A" w:rsidP="00577B6B">
      <w:pPr>
        <w:jc w:val="both"/>
        <w:rPr>
          <w:rFonts w:ascii="Arial" w:hAnsi="Arial" w:cs="Arial"/>
        </w:rPr>
      </w:pPr>
    </w:p>
    <w:p w14:paraId="36C1FAB1" w14:textId="77777777" w:rsidR="002E128A" w:rsidRPr="002E128A" w:rsidRDefault="002E128A" w:rsidP="00577B6B">
      <w:pPr>
        <w:jc w:val="both"/>
        <w:rPr>
          <w:rFonts w:ascii="Arial" w:hAnsi="Arial" w:cs="Arial"/>
        </w:rPr>
      </w:pPr>
    </w:p>
    <w:p w14:paraId="02BF9A08" w14:textId="77777777" w:rsidR="00230496" w:rsidRPr="002E128A" w:rsidRDefault="00230496" w:rsidP="00577B6B">
      <w:pPr>
        <w:jc w:val="both"/>
        <w:rPr>
          <w:rFonts w:ascii="Arial" w:hAnsi="Arial" w:cs="Arial"/>
        </w:rPr>
      </w:pPr>
    </w:p>
    <w:p w14:paraId="0B84CD4C" w14:textId="77777777" w:rsidR="00230496" w:rsidRPr="002E128A" w:rsidRDefault="00230496" w:rsidP="00577B6B">
      <w:pPr>
        <w:jc w:val="both"/>
        <w:rPr>
          <w:rFonts w:ascii="Arial" w:hAnsi="Arial" w:cs="Arial"/>
        </w:rPr>
      </w:pPr>
    </w:p>
    <w:p w14:paraId="07D07B8D" w14:textId="77777777" w:rsidR="00230496" w:rsidRPr="002E128A" w:rsidRDefault="00230496" w:rsidP="00577B6B">
      <w:pPr>
        <w:jc w:val="both"/>
        <w:rPr>
          <w:rFonts w:ascii="Arial" w:hAnsi="Arial" w:cs="Arial"/>
        </w:rPr>
      </w:pPr>
    </w:p>
    <w:p w14:paraId="239C872A" w14:textId="77777777" w:rsidR="00577B6B" w:rsidRPr="002E128A" w:rsidRDefault="00577B6B" w:rsidP="00577B6B">
      <w:pPr>
        <w:jc w:val="both"/>
        <w:rPr>
          <w:rFonts w:ascii="Arial" w:hAnsi="Arial" w:cs="Arial"/>
          <w:b/>
          <w:u w:val="single"/>
        </w:rPr>
      </w:pPr>
      <w:r w:rsidRPr="002E128A">
        <w:rPr>
          <w:rFonts w:ascii="Arial" w:hAnsi="Arial" w:cs="Arial"/>
          <w:b/>
          <w:u w:val="single"/>
        </w:rPr>
        <w:t xml:space="preserve">Aims </w:t>
      </w:r>
    </w:p>
    <w:p w14:paraId="0D7E443E" w14:textId="77777777" w:rsidR="00577B6B" w:rsidRPr="002E128A" w:rsidRDefault="00577B6B" w:rsidP="00577B6B">
      <w:pPr>
        <w:jc w:val="both"/>
        <w:rPr>
          <w:rFonts w:ascii="Arial" w:hAnsi="Arial" w:cs="Arial"/>
        </w:rPr>
      </w:pPr>
    </w:p>
    <w:p w14:paraId="3152AD30" w14:textId="43C759AB" w:rsidR="00577B6B" w:rsidRPr="002E128A" w:rsidRDefault="00577B6B" w:rsidP="00577B6B">
      <w:pPr>
        <w:jc w:val="both"/>
        <w:rPr>
          <w:rFonts w:ascii="Arial" w:hAnsi="Arial" w:cs="Arial"/>
        </w:rPr>
      </w:pPr>
      <w:r w:rsidRPr="002E128A">
        <w:rPr>
          <w:rFonts w:ascii="Arial" w:hAnsi="Arial" w:cs="Arial"/>
        </w:rPr>
        <w:t>To develop positive relationships through a restorative approach, which promote</w:t>
      </w:r>
      <w:r w:rsidR="00A0384E" w:rsidRPr="002E128A">
        <w:rPr>
          <w:rFonts w:ascii="Arial" w:hAnsi="Arial" w:cs="Arial"/>
        </w:rPr>
        <w:t>s</w:t>
      </w:r>
      <w:r w:rsidRPr="002E128A">
        <w:rPr>
          <w:rFonts w:ascii="Arial" w:hAnsi="Arial" w:cs="Arial"/>
        </w:rPr>
        <w:t xml:space="preserve"> self-esteem, self-discipline and which establish</w:t>
      </w:r>
      <w:r w:rsidR="00A0384E" w:rsidRPr="002E128A">
        <w:rPr>
          <w:rFonts w:ascii="Arial" w:hAnsi="Arial" w:cs="Arial"/>
        </w:rPr>
        <w:t>es</w:t>
      </w:r>
      <w:r w:rsidRPr="002E128A">
        <w:rPr>
          <w:rFonts w:ascii="Arial" w:hAnsi="Arial" w:cs="Arial"/>
        </w:rPr>
        <w:t xml:space="preserve"> clear expectations of all members of the school community. </w:t>
      </w:r>
    </w:p>
    <w:p w14:paraId="158A2EFC" w14:textId="77777777" w:rsidR="00230496" w:rsidRPr="002E128A" w:rsidRDefault="00230496" w:rsidP="00577B6B">
      <w:pPr>
        <w:jc w:val="both"/>
        <w:rPr>
          <w:rFonts w:ascii="Arial" w:hAnsi="Arial" w:cs="Arial"/>
        </w:rPr>
      </w:pPr>
    </w:p>
    <w:p w14:paraId="401A7B2F" w14:textId="77777777"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Through shared expectations and a consistent approach, we aim to promote a harmonious working environment where all can develop their skills of working both independently and co-operatively. </w:t>
      </w:r>
    </w:p>
    <w:p w14:paraId="4B4F90A6" w14:textId="77777777" w:rsidR="00230496" w:rsidRPr="002E128A" w:rsidRDefault="00230496" w:rsidP="00577B6B">
      <w:pPr>
        <w:jc w:val="both"/>
        <w:rPr>
          <w:rFonts w:ascii="Arial" w:hAnsi="Arial" w:cs="Arial"/>
        </w:rPr>
      </w:pPr>
    </w:p>
    <w:p w14:paraId="0A293D36" w14:textId="77777777"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By creating a safe, sensitive, and supportive ethos, we want all children to be happy and confident with each other and in their work. </w:t>
      </w:r>
    </w:p>
    <w:p w14:paraId="466D1708" w14:textId="77777777" w:rsidR="00230496" w:rsidRPr="002E128A" w:rsidRDefault="00230496" w:rsidP="00577B6B">
      <w:pPr>
        <w:jc w:val="both"/>
        <w:rPr>
          <w:rFonts w:ascii="Arial" w:hAnsi="Arial" w:cs="Arial"/>
        </w:rPr>
      </w:pPr>
    </w:p>
    <w:p w14:paraId="23818C8A" w14:textId="29A21D6C"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To establish a partnership approach which draws on all those involved with the school. </w:t>
      </w:r>
    </w:p>
    <w:p w14:paraId="621968DE" w14:textId="77777777" w:rsidR="00230496" w:rsidRPr="002E128A" w:rsidRDefault="00230496" w:rsidP="00577B6B">
      <w:pPr>
        <w:jc w:val="both"/>
        <w:rPr>
          <w:rFonts w:ascii="Arial" w:hAnsi="Arial" w:cs="Arial"/>
        </w:rPr>
      </w:pPr>
    </w:p>
    <w:p w14:paraId="3BF9404E" w14:textId="77777777"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To provide systems which promote positive behaviour, and which support all members of the school community. </w:t>
      </w:r>
    </w:p>
    <w:p w14:paraId="03D8FA1F" w14:textId="77777777" w:rsidR="00230496" w:rsidRPr="002E128A" w:rsidRDefault="00230496" w:rsidP="00577B6B">
      <w:pPr>
        <w:jc w:val="both"/>
        <w:rPr>
          <w:rFonts w:ascii="Arial" w:hAnsi="Arial" w:cs="Arial"/>
        </w:rPr>
      </w:pPr>
    </w:p>
    <w:p w14:paraId="487C96F2" w14:textId="77777777"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To recognise the importance of effective teaching and learning in the promotion of positive behaviour. </w:t>
      </w:r>
    </w:p>
    <w:p w14:paraId="36003933" w14:textId="77777777" w:rsidR="00230496" w:rsidRPr="002E128A" w:rsidRDefault="00230496" w:rsidP="00577B6B">
      <w:pPr>
        <w:jc w:val="both"/>
        <w:rPr>
          <w:rFonts w:ascii="Arial" w:hAnsi="Arial" w:cs="Arial"/>
        </w:rPr>
      </w:pPr>
    </w:p>
    <w:p w14:paraId="27D2C317" w14:textId="6EB7A857" w:rsidR="00577B6B" w:rsidRPr="002E128A" w:rsidRDefault="00577B6B" w:rsidP="00577B6B">
      <w:pPr>
        <w:jc w:val="both"/>
        <w:rPr>
          <w:rFonts w:ascii="Arial" w:hAnsi="Arial" w:cs="Arial"/>
        </w:rPr>
      </w:pPr>
      <w:r w:rsidRPr="002E128A">
        <w:rPr>
          <w:rFonts w:ascii="Arial" w:hAnsi="Arial" w:cs="Arial"/>
        </w:rPr>
        <w:sym w:font="Symbol" w:char="F0B7"/>
      </w:r>
      <w:r w:rsidRPr="002E128A">
        <w:rPr>
          <w:rFonts w:ascii="Arial" w:hAnsi="Arial" w:cs="Arial"/>
        </w:rPr>
        <w:t xml:space="preserve"> To monitor and evaluate the effectiveness of our relationships and behaviour policy and procedures.</w:t>
      </w:r>
    </w:p>
    <w:p w14:paraId="419F2D5F" w14:textId="77777777" w:rsidR="00230496" w:rsidRPr="002E128A" w:rsidRDefault="00230496" w:rsidP="00577B6B">
      <w:pPr>
        <w:jc w:val="both"/>
        <w:rPr>
          <w:rFonts w:ascii="Arial" w:hAnsi="Arial" w:cs="Arial"/>
        </w:rPr>
      </w:pPr>
    </w:p>
    <w:p w14:paraId="17D687CF" w14:textId="77777777" w:rsidR="00F25F73" w:rsidRPr="002E128A" w:rsidRDefault="00F25F73" w:rsidP="00577B6B">
      <w:pPr>
        <w:jc w:val="both"/>
        <w:rPr>
          <w:rFonts w:ascii="Arial" w:hAnsi="Arial" w:cs="Arial"/>
        </w:rPr>
      </w:pPr>
    </w:p>
    <w:p w14:paraId="1C24DEA7" w14:textId="2F9291B3" w:rsidR="00F25F73" w:rsidRPr="002E128A" w:rsidRDefault="00F25F73" w:rsidP="00F25F73">
      <w:pPr>
        <w:jc w:val="both"/>
        <w:rPr>
          <w:rFonts w:ascii="Arial" w:hAnsi="Arial" w:cs="Arial"/>
        </w:rPr>
      </w:pPr>
      <w:r w:rsidRPr="002E128A">
        <w:rPr>
          <w:rFonts w:ascii="Arial" w:hAnsi="Arial" w:cs="Arial"/>
        </w:rPr>
        <w:t>Children cannot do well unless clear standards of beha</w:t>
      </w:r>
      <w:r w:rsidR="007D3C88">
        <w:rPr>
          <w:rFonts w:ascii="Arial" w:hAnsi="Arial" w:cs="Arial"/>
        </w:rPr>
        <w:t xml:space="preserve">viour are introduced, modelled </w:t>
      </w:r>
      <w:r w:rsidRPr="002E128A">
        <w:rPr>
          <w:rFonts w:ascii="Arial" w:hAnsi="Arial" w:cs="Arial"/>
        </w:rPr>
        <w:t xml:space="preserve">and maintained. </w:t>
      </w:r>
    </w:p>
    <w:p w14:paraId="50185205" w14:textId="77777777" w:rsidR="00DC76CE" w:rsidRPr="002E128A" w:rsidRDefault="00DC76CE" w:rsidP="00F25F73">
      <w:pPr>
        <w:jc w:val="both"/>
        <w:rPr>
          <w:rFonts w:ascii="Arial" w:hAnsi="Arial" w:cs="Arial"/>
        </w:rPr>
      </w:pPr>
    </w:p>
    <w:p w14:paraId="2EA2A033" w14:textId="77777777" w:rsidR="00DC76CE" w:rsidRPr="002E128A" w:rsidRDefault="00DC76CE" w:rsidP="00F25F73">
      <w:pPr>
        <w:jc w:val="both"/>
        <w:rPr>
          <w:rFonts w:ascii="Arial" w:hAnsi="Arial" w:cs="Arial"/>
        </w:rPr>
      </w:pPr>
    </w:p>
    <w:p w14:paraId="06304034" w14:textId="71D25F65" w:rsidR="00DC76CE" w:rsidRPr="002E128A" w:rsidRDefault="00DC76CE" w:rsidP="00DC76CE">
      <w:pPr>
        <w:jc w:val="both"/>
        <w:rPr>
          <w:rFonts w:ascii="Arial" w:hAnsi="Arial" w:cs="Arial"/>
          <w:b/>
        </w:rPr>
      </w:pPr>
      <w:r w:rsidRPr="002E128A">
        <w:rPr>
          <w:rFonts w:ascii="Arial" w:hAnsi="Arial" w:cs="Arial"/>
          <w:b/>
        </w:rPr>
        <w:t>Positive Behaviour</w:t>
      </w:r>
    </w:p>
    <w:p w14:paraId="11A03D69" w14:textId="77777777" w:rsidR="00DC76CE" w:rsidRPr="002E128A" w:rsidRDefault="00DC76CE" w:rsidP="00DC76CE">
      <w:pPr>
        <w:jc w:val="both"/>
        <w:rPr>
          <w:rFonts w:ascii="Arial" w:hAnsi="Arial" w:cs="Arial"/>
          <w:b/>
        </w:rPr>
      </w:pPr>
    </w:p>
    <w:p w14:paraId="02BC7F2A" w14:textId="3EAAC74B" w:rsidR="00DC76CE" w:rsidRPr="002E128A" w:rsidRDefault="00DC76CE" w:rsidP="00DC76CE">
      <w:pPr>
        <w:jc w:val="both"/>
        <w:rPr>
          <w:rFonts w:ascii="Arial" w:hAnsi="Arial" w:cs="Arial"/>
        </w:rPr>
      </w:pPr>
      <w:r w:rsidRPr="002E128A">
        <w:rPr>
          <w:rFonts w:ascii="Arial" w:hAnsi="Arial" w:cs="Arial"/>
        </w:rPr>
        <w:t>At St Nicholas, the rewards for positive behaviour are intrinsic and we recognise that feeling good about something you have done is a significant reward in itself. These can be seen in many forms across school. Such as:</w:t>
      </w:r>
    </w:p>
    <w:p w14:paraId="500F63E1" w14:textId="77777777" w:rsidR="00DC76CE" w:rsidRPr="002E128A" w:rsidRDefault="00DC76CE" w:rsidP="00F25F73">
      <w:pPr>
        <w:jc w:val="both"/>
        <w:rPr>
          <w:rFonts w:ascii="Arial" w:hAnsi="Arial" w:cs="Arial"/>
        </w:rPr>
      </w:pPr>
    </w:p>
    <w:p w14:paraId="042F7DFF" w14:textId="0CEB3F53" w:rsidR="00F25F73" w:rsidRPr="002E128A" w:rsidRDefault="00DC76CE" w:rsidP="00DC76CE">
      <w:pPr>
        <w:pStyle w:val="ListParagraph"/>
        <w:numPr>
          <w:ilvl w:val="0"/>
          <w:numId w:val="47"/>
        </w:numPr>
        <w:jc w:val="both"/>
        <w:rPr>
          <w:rFonts w:ascii="Arial" w:hAnsi="Arial" w:cs="Arial"/>
        </w:rPr>
      </w:pPr>
      <w:r w:rsidRPr="002E128A">
        <w:rPr>
          <w:rFonts w:ascii="Arial" w:hAnsi="Arial" w:cs="Arial"/>
        </w:rPr>
        <w:t>Positive Praise</w:t>
      </w:r>
    </w:p>
    <w:p w14:paraId="2D016133" w14:textId="4D9C9DBA" w:rsidR="00F25F73" w:rsidRPr="002E128A" w:rsidRDefault="00F25F73" w:rsidP="00F25F73">
      <w:pPr>
        <w:pStyle w:val="ListParagraph"/>
        <w:numPr>
          <w:ilvl w:val="0"/>
          <w:numId w:val="26"/>
        </w:numPr>
        <w:jc w:val="both"/>
        <w:rPr>
          <w:rFonts w:ascii="Arial" w:hAnsi="Arial" w:cs="Arial"/>
        </w:rPr>
      </w:pPr>
      <w:r w:rsidRPr="002E128A">
        <w:rPr>
          <w:rFonts w:ascii="Arial" w:hAnsi="Arial" w:cs="Arial"/>
        </w:rPr>
        <w:t>Recognition boards will be used in class to promote positive behaviour.</w:t>
      </w:r>
    </w:p>
    <w:p w14:paraId="03AF8600" w14:textId="44576AA6" w:rsidR="0068176C" w:rsidRPr="002E128A" w:rsidRDefault="0068176C" w:rsidP="00F25F73">
      <w:pPr>
        <w:pStyle w:val="ListParagraph"/>
        <w:numPr>
          <w:ilvl w:val="0"/>
          <w:numId w:val="26"/>
        </w:numPr>
        <w:jc w:val="both"/>
        <w:rPr>
          <w:rFonts w:ascii="Arial" w:hAnsi="Arial" w:cs="Arial"/>
        </w:rPr>
      </w:pPr>
      <w:r w:rsidRPr="002E128A">
        <w:rPr>
          <w:rFonts w:ascii="Arial" w:hAnsi="Arial" w:cs="Arial"/>
        </w:rPr>
        <w:t>House points awarded.</w:t>
      </w:r>
    </w:p>
    <w:p w14:paraId="0CDAE0EE" w14:textId="59E7AB11" w:rsidR="00DC76CE" w:rsidRPr="002E128A" w:rsidRDefault="00DC76CE" w:rsidP="00F25F73">
      <w:pPr>
        <w:pStyle w:val="ListParagraph"/>
        <w:numPr>
          <w:ilvl w:val="0"/>
          <w:numId w:val="26"/>
        </w:numPr>
        <w:jc w:val="both"/>
        <w:rPr>
          <w:rFonts w:ascii="Arial" w:hAnsi="Arial" w:cs="Arial"/>
        </w:rPr>
      </w:pPr>
      <w:r w:rsidRPr="002E128A">
        <w:rPr>
          <w:rFonts w:ascii="Arial" w:hAnsi="Arial" w:cs="Arial"/>
        </w:rPr>
        <w:t>Stickers</w:t>
      </w:r>
    </w:p>
    <w:p w14:paraId="7AC45B18" w14:textId="2DF66BCE" w:rsidR="00DC76CE" w:rsidRPr="002E128A" w:rsidRDefault="00DC76CE" w:rsidP="00F25F73">
      <w:pPr>
        <w:pStyle w:val="ListParagraph"/>
        <w:numPr>
          <w:ilvl w:val="0"/>
          <w:numId w:val="26"/>
        </w:numPr>
        <w:jc w:val="both"/>
        <w:rPr>
          <w:rFonts w:ascii="Arial" w:hAnsi="Arial" w:cs="Arial"/>
        </w:rPr>
      </w:pPr>
      <w:r w:rsidRPr="002E128A">
        <w:rPr>
          <w:rFonts w:ascii="Arial" w:hAnsi="Arial" w:cs="Arial"/>
        </w:rPr>
        <w:t>Additional playtime</w:t>
      </w:r>
    </w:p>
    <w:p w14:paraId="68340025" w14:textId="0B6A55D6" w:rsidR="00DC76CE" w:rsidRPr="002E128A" w:rsidRDefault="00DC76CE" w:rsidP="00F25F73">
      <w:pPr>
        <w:pStyle w:val="ListParagraph"/>
        <w:numPr>
          <w:ilvl w:val="0"/>
          <w:numId w:val="26"/>
        </w:numPr>
        <w:jc w:val="both"/>
        <w:rPr>
          <w:rFonts w:ascii="Arial" w:hAnsi="Arial" w:cs="Arial"/>
        </w:rPr>
      </w:pPr>
      <w:r w:rsidRPr="002E128A">
        <w:rPr>
          <w:rFonts w:ascii="Arial" w:hAnsi="Arial" w:cs="Arial"/>
        </w:rPr>
        <w:t>Non-verbal gestures like thumbs up or a smile</w:t>
      </w:r>
    </w:p>
    <w:p w14:paraId="096B9BE2" w14:textId="31637FE2" w:rsidR="00DC76CE" w:rsidRPr="002E128A" w:rsidRDefault="00DC76CE" w:rsidP="00F25F73">
      <w:pPr>
        <w:pStyle w:val="ListParagraph"/>
        <w:numPr>
          <w:ilvl w:val="0"/>
          <w:numId w:val="26"/>
        </w:numPr>
        <w:jc w:val="both"/>
        <w:rPr>
          <w:rFonts w:ascii="Arial" w:hAnsi="Arial" w:cs="Arial"/>
        </w:rPr>
      </w:pPr>
      <w:r w:rsidRPr="002E128A">
        <w:rPr>
          <w:rFonts w:ascii="Arial" w:hAnsi="Arial" w:cs="Arial"/>
        </w:rPr>
        <w:t>Raffle tickets at lunch time</w:t>
      </w:r>
    </w:p>
    <w:p w14:paraId="60590655" w14:textId="2B27EC0C" w:rsidR="002E128A" w:rsidRPr="007D3C88" w:rsidRDefault="00F25F73" w:rsidP="007D3C88">
      <w:pPr>
        <w:pStyle w:val="ListParagraph"/>
        <w:numPr>
          <w:ilvl w:val="0"/>
          <w:numId w:val="26"/>
        </w:numPr>
        <w:jc w:val="both"/>
        <w:rPr>
          <w:rFonts w:ascii="Arial" w:hAnsi="Arial" w:cs="Arial"/>
        </w:rPr>
      </w:pPr>
      <w:r w:rsidRPr="002E128A">
        <w:rPr>
          <w:rFonts w:ascii="Arial" w:hAnsi="Arial" w:cs="Arial"/>
        </w:rPr>
        <w:t>Text messages notes will be sent to parents when children have gone ‘above and beyond’ by displaying exceptional behaviour.</w:t>
      </w:r>
    </w:p>
    <w:p w14:paraId="3C0453A0" w14:textId="68A3486E" w:rsidR="00F25F73" w:rsidRPr="002E128A" w:rsidRDefault="001044BB" w:rsidP="00F25F73">
      <w:pPr>
        <w:pStyle w:val="ListParagraph"/>
        <w:numPr>
          <w:ilvl w:val="0"/>
          <w:numId w:val="26"/>
        </w:numPr>
        <w:jc w:val="both"/>
        <w:rPr>
          <w:rFonts w:ascii="Arial" w:hAnsi="Arial" w:cs="Arial"/>
        </w:rPr>
      </w:pPr>
      <w:r w:rsidRPr="002E128A">
        <w:rPr>
          <w:rFonts w:ascii="Arial" w:hAnsi="Arial" w:cs="Arial"/>
        </w:rPr>
        <w:t>Sharing work and good news with other staff/classes</w:t>
      </w:r>
      <w:r w:rsidR="0068176C" w:rsidRPr="002E128A">
        <w:rPr>
          <w:rFonts w:ascii="Arial" w:hAnsi="Arial" w:cs="Arial"/>
        </w:rPr>
        <w:t>.</w:t>
      </w:r>
    </w:p>
    <w:p w14:paraId="1D3FC771" w14:textId="5B1E93E7" w:rsidR="001044BB" w:rsidRPr="002E128A" w:rsidRDefault="001044BB" w:rsidP="00F25F73">
      <w:pPr>
        <w:pStyle w:val="ListParagraph"/>
        <w:numPr>
          <w:ilvl w:val="0"/>
          <w:numId w:val="26"/>
        </w:numPr>
        <w:jc w:val="both"/>
        <w:rPr>
          <w:rFonts w:ascii="Arial" w:hAnsi="Arial" w:cs="Arial"/>
        </w:rPr>
      </w:pPr>
      <w:r w:rsidRPr="002E128A">
        <w:rPr>
          <w:rFonts w:ascii="Arial" w:hAnsi="Arial" w:cs="Arial"/>
        </w:rPr>
        <w:t>Whole school celebration worships</w:t>
      </w:r>
      <w:r w:rsidR="0068176C" w:rsidRPr="002E128A">
        <w:rPr>
          <w:rFonts w:ascii="Arial" w:hAnsi="Arial" w:cs="Arial"/>
        </w:rPr>
        <w:t>.</w:t>
      </w:r>
    </w:p>
    <w:p w14:paraId="58E40CE9" w14:textId="77777777" w:rsidR="001044BB" w:rsidRDefault="001044BB" w:rsidP="001044BB">
      <w:pPr>
        <w:jc w:val="both"/>
        <w:rPr>
          <w:rFonts w:ascii="Arial" w:hAnsi="Arial" w:cs="Arial"/>
        </w:rPr>
      </w:pPr>
    </w:p>
    <w:p w14:paraId="4ABB31EA" w14:textId="77777777" w:rsidR="002E128A" w:rsidRDefault="002E128A" w:rsidP="001044BB">
      <w:pPr>
        <w:jc w:val="both"/>
        <w:rPr>
          <w:rFonts w:ascii="Arial" w:hAnsi="Arial" w:cs="Arial"/>
        </w:rPr>
      </w:pPr>
    </w:p>
    <w:p w14:paraId="0A76C124" w14:textId="77777777" w:rsidR="002E128A" w:rsidRDefault="002E128A" w:rsidP="001044BB">
      <w:pPr>
        <w:jc w:val="both"/>
        <w:rPr>
          <w:rFonts w:ascii="Arial" w:hAnsi="Arial" w:cs="Arial"/>
        </w:rPr>
      </w:pPr>
    </w:p>
    <w:p w14:paraId="08DC4179" w14:textId="77777777" w:rsidR="002E128A" w:rsidRDefault="002E128A" w:rsidP="001044BB">
      <w:pPr>
        <w:jc w:val="both"/>
        <w:rPr>
          <w:rFonts w:ascii="Arial" w:hAnsi="Arial" w:cs="Arial"/>
        </w:rPr>
      </w:pPr>
    </w:p>
    <w:p w14:paraId="04C865B3" w14:textId="77777777" w:rsidR="002E128A" w:rsidRDefault="002E128A" w:rsidP="001044BB">
      <w:pPr>
        <w:jc w:val="both"/>
        <w:rPr>
          <w:rFonts w:ascii="Arial" w:hAnsi="Arial" w:cs="Arial"/>
        </w:rPr>
      </w:pPr>
    </w:p>
    <w:p w14:paraId="16F233FC" w14:textId="77777777" w:rsidR="002E128A" w:rsidRPr="002E128A" w:rsidRDefault="002E128A" w:rsidP="001044BB">
      <w:pPr>
        <w:jc w:val="both"/>
        <w:rPr>
          <w:rFonts w:ascii="Arial" w:hAnsi="Arial" w:cs="Arial"/>
        </w:rPr>
      </w:pPr>
    </w:p>
    <w:p w14:paraId="24C35C7A" w14:textId="77777777" w:rsidR="000164E8" w:rsidRPr="002E128A" w:rsidRDefault="000164E8" w:rsidP="001044BB">
      <w:pPr>
        <w:jc w:val="both"/>
        <w:rPr>
          <w:rFonts w:ascii="Arial" w:hAnsi="Arial" w:cs="Arial"/>
          <w:b/>
        </w:rPr>
      </w:pPr>
    </w:p>
    <w:p w14:paraId="3597467A" w14:textId="77777777" w:rsidR="007D3C88" w:rsidRDefault="007D3C88" w:rsidP="001044BB">
      <w:pPr>
        <w:jc w:val="both"/>
        <w:rPr>
          <w:rFonts w:ascii="Arial" w:hAnsi="Arial" w:cs="Arial"/>
          <w:b/>
        </w:rPr>
      </w:pPr>
    </w:p>
    <w:p w14:paraId="11436133" w14:textId="1F5F4413" w:rsidR="000164E8" w:rsidRPr="002E128A" w:rsidRDefault="000164E8" w:rsidP="001044BB">
      <w:pPr>
        <w:jc w:val="both"/>
        <w:rPr>
          <w:rFonts w:ascii="Arial" w:hAnsi="Arial" w:cs="Arial"/>
          <w:b/>
        </w:rPr>
      </w:pPr>
      <w:r w:rsidRPr="002E128A">
        <w:rPr>
          <w:rFonts w:ascii="Arial" w:hAnsi="Arial" w:cs="Arial"/>
          <w:b/>
        </w:rPr>
        <w:t>Visible Consistencies</w:t>
      </w:r>
    </w:p>
    <w:p w14:paraId="42BB1D49" w14:textId="77777777" w:rsidR="000164E8" w:rsidRPr="002E128A" w:rsidRDefault="000164E8" w:rsidP="001044BB">
      <w:pPr>
        <w:jc w:val="both"/>
        <w:rPr>
          <w:rFonts w:ascii="Arial" w:hAnsi="Arial" w:cs="Arial"/>
          <w:b/>
        </w:rPr>
      </w:pPr>
    </w:p>
    <w:p w14:paraId="75BF8A69" w14:textId="14DC7673" w:rsidR="000164E8" w:rsidRPr="002E128A" w:rsidRDefault="002E128A" w:rsidP="000164E8">
      <w:pPr>
        <w:jc w:val="both"/>
        <w:rPr>
          <w:rFonts w:ascii="Arial" w:hAnsi="Arial" w:cs="Arial"/>
        </w:rPr>
      </w:pPr>
      <w:r>
        <w:rPr>
          <w:rFonts w:ascii="Arial" w:hAnsi="Arial" w:cs="Arial"/>
        </w:rPr>
        <w:t>We</w:t>
      </w:r>
      <w:r w:rsidR="000164E8" w:rsidRPr="002E128A">
        <w:rPr>
          <w:rFonts w:ascii="Arial" w:hAnsi="Arial" w:cs="Arial"/>
        </w:rPr>
        <w:t xml:space="preserve"> believe a consistent approach to behaviour is key to support</w:t>
      </w:r>
      <w:r w:rsidR="000B6646">
        <w:rPr>
          <w:rFonts w:ascii="Arial" w:hAnsi="Arial" w:cs="Arial"/>
        </w:rPr>
        <w:t>ing</w:t>
      </w:r>
      <w:r w:rsidR="000164E8" w:rsidRPr="002E128A">
        <w:rPr>
          <w:rFonts w:ascii="Arial" w:hAnsi="Arial" w:cs="Arial"/>
        </w:rPr>
        <w:t xml:space="preserve"> children </w:t>
      </w:r>
      <w:r w:rsidR="000B6646">
        <w:rPr>
          <w:rFonts w:ascii="Arial" w:hAnsi="Arial" w:cs="Arial"/>
        </w:rPr>
        <w:t xml:space="preserve">to </w:t>
      </w:r>
      <w:r w:rsidR="000164E8" w:rsidRPr="002E128A">
        <w:rPr>
          <w:rFonts w:ascii="Arial" w:hAnsi="Arial" w:cs="Arial"/>
        </w:rPr>
        <w:t>make the right choices. You will see and hear these visible consistencies being used around school.</w:t>
      </w:r>
    </w:p>
    <w:p w14:paraId="47F46F8F" w14:textId="77777777" w:rsidR="000164E8" w:rsidRPr="002E128A" w:rsidRDefault="000164E8" w:rsidP="000164E8">
      <w:pPr>
        <w:jc w:val="both"/>
        <w:rPr>
          <w:rFonts w:ascii="Arial" w:hAnsi="Arial" w:cs="Arial"/>
        </w:rPr>
      </w:pPr>
    </w:p>
    <w:p w14:paraId="07689120" w14:textId="489B3338" w:rsidR="000164E8" w:rsidRPr="002E128A" w:rsidRDefault="000164E8" w:rsidP="000164E8">
      <w:pPr>
        <w:pStyle w:val="ListParagraph"/>
        <w:numPr>
          <w:ilvl w:val="0"/>
          <w:numId w:val="27"/>
        </w:numPr>
        <w:jc w:val="both"/>
        <w:rPr>
          <w:rFonts w:ascii="Arial" w:hAnsi="Arial" w:cs="Arial"/>
        </w:rPr>
      </w:pPr>
      <w:r w:rsidRPr="002E128A">
        <w:rPr>
          <w:rFonts w:ascii="Arial" w:hAnsi="Arial" w:cs="Arial"/>
        </w:rPr>
        <w:t>Daily meet and greet</w:t>
      </w:r>
    </w:p>
    <w:p w14:paraId="7525DCF9" w14:textId="429B633E" w:rsidR="000164E8" w:rsidRPr="002E128A" w:rsidRDefault="000164E8" w:rsidP="000164E8">
      <w:pPr>
        <w:pStyle w:val="ListParagraph"/>
        <w:numPr>
          <w:ilvl w:val="0"/>
          <w:numId w:val="27"/>
        </w:numPr>
        <w:jc w:val="both"/>
        <w:rPr>
          <w:rFonts w:ascii="Arial" w:hAnsi="Arial" w:cs="Arial"/>
        </w:rPr>
      </w:pPr>
      <w:r w:rsidRPr="002E128A">
        <w:rPr>
          <w:rFonts w:ascii="Arial" w:hAnsi="Arial" w:cs="Arial"/>
        </w:rPr>
        <w:t>Staff persistently catching children doing the right thing and praising them</w:t>
      </w:r>
    </w:p>
    <w:p w14:paraId="3BF1B437" w14:textId="4F2DF75C" w:rsidR="000164E8" w:rsidRPr="002E128A" w:rsidRDefault="000164E8" w:rsidP="000164E8">
      <w:pPr>
        <w:pStyle w:val="ListParagraph"/>
        <w:numPr>
          <w:ilvl w:val="0"/>
          <w:numId w:val="27"/>
        </w:numPr>
        <w:jc w:val="both"/>
        <w:rPr>
          <w:rFonts w:ascii="Arial" w:hAnsi="Arial" w:cs="Arial"/>
        </w:rPr>
      </w:pPr>
      <w:r w:rsidRPr="002E128A">
        <w:rPr>
          <w:rFonts w:ascii="Arial" w:hAnsi="Arial" w:cs="Arial"/>
        </w:rPr>
        <w:t>Staff using the ‘gold’ recognition board for children who go ‘above and beyond’</w:t>
      </w:r>
    </w:p>
    <w:p w14:paraId="317772B8" w14:textId="68C0F243" w:rsidR="000164E8" w:rsidRPr="002E128A" w:rsidRDefault="000164E8" w:rsidP="000164E8">
      <w:pPr>
        <w:pStyle w:val="ListParagraph"/>
        <w:numPr>
          <w:ilvl w:val="0"/>
          <w:numId w:val="27"/>
        </w:numPr>
        <w:jc w:val="both"/>
        <w:rPr>
          <w:rFonts w:ascii="Arial" w:hAnsi="Arial" w:cs="Arial"/>
        </w:rPr>
      </w:pPr>
      <w:r w:rsidRPr="002E128A">
        <w:rPr>
          <w:rFonts w:ascii="Arial" w:hAnsi="Arial" w:cs="Arial"/>
        </w:rPr>
        <w:t>Parents being contacted to share positive behaviour updates</w:t>
      </w:r>
    </w:p>
    <w:p w14:paraId="0938F2A2" w14:textId="1F9C77FF" w:rsidR="000164E8" w:rsidRPr="002E128A" w:rsidRDefault="000164E8" w:rsidP="000164E8">
      <w:pPr>
        <w:pStyle w:val="ListParagraph"/>
        <w:numPr>
          <w:ilvl w:val="0"/>
          <w:numId w:val="27"/>
        </w:numPr>
        <w:jc w:val="both"/>
        <w:rPr>
          <w:rFonts w:ascii="Arial" w:hAnsi="Arial" w:cs="Arial"/>
        </w:rPr>
      </w:pPr>
      <w:r w:rsidRPr="002E128A">
        <w:rPr>
          <w:rFonts w:ascii="Arial" w:hAnsi="Arial" w:cs="Arial"/>
        </w:rPr>
        <w:t xml:space="preserve">Clear routines throughout the day such as: </w:t>
      </w:r>
    </w:p>
    <w:p w14:paraId="1CE5312E" w14:textId="05AB5870" w:rsidR="000164E8" w:rsidRPr="002E128A" w:rsidRDefault="000164E8" w:rsidP="000164E8">
      <w:pPr>
        <w:pStyle w:val="ListParagraph"/>
        <w:numPr>
          <w:ilvl w:val="1"/>
          <w:numId w:val="27"/>
        </w:numPr>
        <w:jc w:val="both"/>
        <w:rPr>
          <w:rFonts w:ascii="Arial" w:hAnsi="Arial" w:cs="Arial"/>
        </w:rPr>
      </w:pPr>
      <w:r w:rsidRPr="002E128A">
        <w:rPr>
          <w:rFonts w:ascii="Arial" w:hAnsi="Arial" w:cs="Arial"/>
        </w:rPr>
        <w:t>Walking sensibly in and around school</w:t>
      </w:r>
    </w:p>
    <w:p w14:paraId="2C2E421F" w14:textId="539850B3" w:rsidR="000164E8" w:rsidRPr="002E128A" w:rsidRDefault="000164E8" w:rsidP="000164E8">
      <w:pPr>
        <w:pStyle w:val="ListParagraph"/>
        <w:numPr>
          <w:ilvl w:val="1"/>
          <w:numId w:val="27"/>
        </w:numPr>
        <w:jc w:val="both"/>
        <w:rPr>
          <w:rFonts w:ascii="Arial" w:hAnsi="Arial" w:cs="Arial"/>
        </w:rPr>
      </w:pPr>
      <w:r w:rsidRPr="002E128A">
        <w:rPr>
          <w:rFonts w:ascii="Arial" w:hAnsi="Arial" w:cs="Arial"/>
        </w:rPr>
        <w:t>Lining up positively</w:t>
      </w:r>
    </w:p>
    <w:p w14:paraId="6E587BF5" w14:textId="77777777" w:rsidR="000164E8" w:rsidRPr="002E128A" w:rsidRDefault="000164E8" w:rsidP="000164E8">
      <w:pPr>
        <w:jc w:val="both"/>
        <w:rPr>
          <w:rFonts w:ascii="Arial" w:hAnsi="Arial" w:cs="Arial"/>
        </w:rPr>
      </w:pPr>
    </w:p>
    <w:p w14:paraId="5A97080C" w14:textId="77777777" w:rsidR="000164E8" w:rsidRPr="002E128A" w:rsidRDefault="000164E8" w:rsidP="000164E8">
      <w:pPr>
        <w:jc w:val="both"/>
        <w:rPr>
          <w:rFonts w:ascii="Arial" w:hAnsi="Arial" w:cs="Arial"/>
        </w:rPr>
      </w:pPr>
    </w:p>
    <w:p w14:paraId="6F1C8B20" w14:textId="37CEA742" w:rsidR="000164E8" w:rsidRPr="002E128A" w:rsidRDefault="000164E8" w:rsidP="000164E8">
      <w:pPr>
        <w:jc w:val="both"/>
        <w:rPr>
          <w:rFonts w:ascii="Arial" w:hAnsi="Arial" w:cs="Arial"/>
          <w:b/>
        </w:rPr>
      </w:pPr>
      <w:r w:rsidRPr="002E128A">
        <w:rPr>
          <w:rFonts w:ascii="Arial" w:hAnsi="Arial" w:cs="Arial"/>
          <w:b/>
        </w:rPr>
        <w:t>Meet and Greet</w:t>
      </w:r>
    </w:p>
    <w:p w14:paraId="0B382E17" w14:textId="77777777" w:rsidR="000164E8" w:rsidRPr="002E128A" w:rsidRDefault="000164E8" w:rsidP="000164E8">
      <w:pPr>
        <w:jc w:val="both"/>
        <w:rPr>
          <w:rFonts w:ascii="Arial" w:hAnsi="Arial" w:cs="Arial"/>
          <w:b/>
        </w:rPr>
      </w:pPr>
    </w:p>
    <w:p w14:paraId="5A3ED718" w14:textId="1E5E4032" w:rsidR="000164E8" w:rsidRPr="002E128A" w:rsidRDefault="000164E8" w:rsidP="000164E8">
      <w:pPr>
        <w:jc w:val="both"/>
        <w:rPr>
          <w:rFonts w:ascii="Arial" w:hAnsi="Arial" w:cs="Arial"/>
        </w:rPr>
      </w:pPr>
      <w:r w:rsidRPr="002E128A">
        <w:rPr>
          <w:rFonts w:ascii="Arial" w:hAnsi="Arial" w:cs="Arial"/>
        </w:rPr>
        <w:t xml:space="preserve">A member of staff will create a welcoming environment by greeting pupils every morning through a formal meet and greet at the </w:t>
      </w:r>
      <w:r w:rsidR="00CE1BC0" w:rsidRPr="002E128A">
        <w:rPr>
          <w:rFonts w:ascii="Arial" w:hAnsi="Arial" w:cs="Arial"/>
        </w:rPr>
        <w:t xml:space="preserve">main gate and </w:t>
      </w:r>
      <w:r w:rsidRPr="002E128A">
        <w:rPr>
          <w:rFonts w:ascii="Arial" w:hAnsi="Arial" w:cs="Arial"/>
        </w:rPr>
        <w:t>classroo</w:t>
      </w:r>
      <w:r w:rsidR="000B6646">
        <w:rPr>
          <w:rFonts w:ascii="Arial" w:hAnsi="Arial" w:cs="Arial"/>
        </w:rPr>
        <w:t>m door. This may be a simple, ‘g</w:t>
      </w:r>
      <w:r w:rsidRPr="002E128A">
        <w:rPr>
          <w:rFonts w:ascii="Arial" w:hAnsi="Arial" w:cs="Arial"/>
        </w:rPr>
        <w:t>ood morning’. Our aim is to ensure all children feel value</w:t>
      </w:r>
      <w:r w:rsidR="000B6646">
        <w:rPr>
          <w:rFonts w:ascii="Arial" w:hAnsi="Arial" w:cs="Arial"/>
        </w:rPr>
        <w:t>d and cared for upon arriving at</w:t>
      </w:r>
      <w:r w:rsidRPr="002E128A">
        <w:rPr>
          <w:rFonts w:ascii="Arial" w:hAnsi="Arial" w:cs="Arial"/>
        </w:rPr>
        <w:t xml:space="preserve"> school. Through this, we can also gauge how our children are feeling and support them to have a positive start to the day.</w:t>
      </w:r>
    </w:p>
    <w:p w14:paraId="18082402" w14:textId="77777777" w:rsidR="000164E8" w:rsidRPr="002E128A" w:rsidRDefault="000164E8" w:rsidP="000164E8">
      <w:pPr>
        <w:jc w:val="both"/>
        <w:rPr>
          <w:rFonts w:ascii="Arial" w:hAnsi="Arial" w:cs="Arial"/>
        </w:rPr>
      </w:pPr>
    </w:p>
    <w:p w14:paraId="0B5A2C2F" w14:textId="2F492AB7" w:rsidR="000164E8" w:rsidRPr="002E128A" w:rsidRDefault="000164E8" w:rsidP="000164E8">
      <w:pPr>
        <w:jc w:val="both"/>
        <w:rPr>
          <w:rFonts w:ascii="Arial" w:hAnsi="Arial" w:cs="Arial"/>
        </w:rPr>
      </w:pPr>
    </w:p>
    <w:p w14:paraId="24F88181" w14:textId="75C27B34" w:rsidR="000164E8" w:rsidRPr="002E128A" w:rsidRDefault="000164E8" w:rsidP="000164E8">
      <w:pPr>
        <w:jc w:val="both"/>
        <w:rPr>
          <w:rFonts w:ascii="Arial" w:hAnsi="Arial" w:cs="Arial"/>
          <w:b/>
        </w:rPr>
      </w:pPr>
      <w:r w:rsidRPr="002E128A">
        <w:rPr>
          <w:rFonts w:ascii="Arial" w:hAnsi="Arial" w:cs="Arial"/>
          <w:b/>
        </w:rPr>
        <w:t xml:space="preserve">Walking </w:t>
      </w:r>
    </w:p>
    <w:p w14:paraId="40FD72E6" w14:textId="77777777" w:rsidR="000164E8" w:rsidRPr="002E128A" w:rsidRDefault="000164E8" w:rsidP="000164E8">
      <w:pPr>
        <w:jc w:val="both"/>
        <w:rPr>
          <w:rFonts w:ascii="Arial" w:hAnsi="Arial" w:cs="Arial"/>
        </w:rPr>
      </w:pPr>
    </w:p>
    <w:p w14:paraId="4DB0D80F" w14:textId="20D1796F" w:rsidR="00936D66" w:rsidRPr="002E128A" w:rsidRDefault="000164E8" w:rsidP="00936D66">
      <w:pPr>
        <w:jc w:val="both"/>
        <w:rPr>
          <w:rFonts w:ascii="Arial" w:hAnsi="Arial" w:cs="Arial"/>
        </w:rPr>
      </w:pPr>
      <w:r w:rsidRPr="002E128A">
        <w:rPr>
          <w:rFonts w:ascii="Arial" w:hAnsi="Arial" w:cs="Arial"/>
        </w:rPr>
        <w:t>At St Nicholas</w:t>
      </w:r>
      <w:r w:rsidR="000B6646">
        <w:rPr>
          <w:rFonts w:ascii="Arial" w:hAnsi="Arial" w:cs="Arial"/>
        </w:rPr>
        <w:t>,</w:t>
      </w:r>
      <w:r w:rsidRPr="002E128A">
        <w:rPr>
          <w:rFonts w:ascii="Arial" w:hAnsi="Arial" w:cs="Arial"/>
        </w:rPr>
        <w:t xml:space="preserve"> we encourage the children to walk in and around school sensibly, calmly and safely. </w:t>
      </w:r>
      <w:r w:rsidR="00936D66" w:rsidRPr="002E128A">
        <w:rPr>
          <w:rFonts w:ascii="Arial" w:hAnsi="Arial" w:cs="Arial"/>
        </w:rPr>
        <w:t>Staff will reinforce that this is the correct way to travel when inside school through positive language.</w:t>
      </w:r>
    </w:p>
    <w:p w14:paraId="18A70BB6" w14:textId="77777777" w:rsidR="00936D66" w:rsidRPr="002E128A" w:rsidRDefault="00936D66" w:rsidP="00936D66">
      <w:pPr>
        <w:jc w:val="both"/>
        <w:rPr>
          <w:rFonts w:ascii="Arial" w:hAnsi="Arial" w:cs="Arial"/>
        </w:rPr>
      </w:pPr>
    </w:p>
    <w:p w14:paraId="1ACAA610" w14:textId="5A8868DE" w:rsidR="00936D66" w:rsidRPr="002E128A" w:rsidRDefault="00936D66" w:rsidP="00936D66">
      <w:pPr>
        <w:jc w:val="both"/>
        <w:rPr>
          <w:rFonts w:ascii="Arial" w:hAnsi="Arial" w:cs="Arial"/>
        </w:rPr>
      </w:pPr>
      <w:r w:rsidRPr="002E128A">
        <w:rPr>
          <w:rFonts w:ascii="Arial" w:hAnsi="Arial" w:cs="Arial"/>
        </w:rPr>
        <w:t>The children can choose which way they would like to walk. They can choose to walk with their hands by their sides or in front or behind their backs, whichever is most comfortable for them. As long as children have their hands close to their body and are moving sensibly around school, this counts as wonderful walking. It reminds us to walk sensibly around school so that we can keep everyone in our school family safe.</w:t>
      </w:r>
      <w:r w:rsidRPr="002E128A">
        <w:rPr>
          <w:rFonts w:ascii="Arial" w:hAnsi="Arial" w:cs="Arial"/>
        </w:rPr>
        <w:cr/>
      </w:r>
    </w:p>
    <w:p w14:paraId="3E2C0549" w14:textId="77777777" w:rsidR="00936D66" w:rsidRPr="002E128A" w:rsidRDefault="00936D66" w:rsidP="00936D66">
      <w:pPr>
        <w:jc w:val="both"/>
        <w:rPr>
          <w:rFonts w:ascii="Arial" w:hAnsi="Arial" w:cs="Arial"/>
        </w:rPr>
      </w:pPr>
    </w:p>
    <w:p w14:paraId="39D385EE" w14:textId="037D5E26" w:rsidR="00936D66" w:rsidRPr="002E128A" w:rsidRDefault="00936D66" w:rsidP="00936D66">
      <w:pPr>
        <w:jc w:val="both"/>
        <w:rPr>
          <w:rFonts w:ascii="Arial" w:hAnsi="Arial" w:cs="Arial"/>
          <w:b/>
        </w:rPr>
      </w:pPr>
      <w:r w:rsidRPr="002E128A">
        <w:rPr>
          <w:rFonts w:ascii="Arial" w:hAnsi="Arial" w:cs="Arial"/>
          <w:b/>
        </w:rPr>
        <w:t xml:space="preserve">Growth </w:t>
      </w:r>
      <w:r w:rsidR="00F95F5B" w:rsidRPr="002E128A">
        <w:rPr>
          <w:rFonts w:ascii="Arial" w:hAnsi="Arial" w:cs="Arial"/>
          <w:b/>
        </w:rPr>
        <w:t>and Positive Mind-S</w:t>
      </w:r>
      <w:r w:rsidR="00CE1BC0" w:rsidRPr="002E128A">
        <w:rPr>
          <w:rFonts w:ascii="Arial" w:hAnsi="Arial" w:cs="Arial"/>
          <w:b/>
        </w:rPr>
        <w:t>et</w:t>
      </w:r>
    </w:p>
    <w:p w14:paraId="0C3A0CE6" w14:textId="77777777" w:rsidR="00B75935" w:rsidRPr="002E128A" w:rsidRDefault="00B75935" w:rsidP="00936D66">
      <w:pPr>
        <w:jc w:val="both"/>
        <w:rPr>
          <w:rFonts w:ascii="Arial" w:hAnsi="Arial" w:cs="Arial"/>
          <w:b/>
        </w:rPr>
      </w:pPr>
    </w:p>
    <w:p w14:paraId="2A0D8A1B" w14:textId="2FA4C9ED" w:rsidR="00B75935" w:rsidRPr="002E128A" w:rsidRDefault="00CE1BC0" w:rsidP="00B75935">
      <w:pPr>
        <w:jc w:val="both"/>
        <w:rPr>
          <w:rFonts w:ascii="Arial" w:hAnsi="Arial" w:cs="Arial"/>
        </w:rPr>
      </w:pPr>
      <w:r w:rsidRPr="002E128A">
        <w:rPr>
          <w:rFonts w:ascii="Arial" w:hAnsi="Arial" w:cs="Arial"/>
        </w:rPr>
        <w:t>Growth mind-set</w:t>
      </w:r>
      <w:r w:rsidR="00B75935" w:rsidRPr="002E128A">
        <w:rPr>
          <w:rFonts w:ascii="Arial" w:hAnsi="Arial" w:cs="Arial"/>
        </w:rPr>
        <w:t xml:space="preserve"> and having a positive </w:t>
      </w:r>
      <w:r w:rsidRPr="002E128A">
        <w:rPr>
          <w:rFonts w:ascii="Arial" w:hAnsi="Arial" w:cs="Arial"/>
        </w:rPr>
        <w:t>mind-set</w:t>
      </w:r>
      <w:r w:rsidR="00B75935" w:rsidRPr="002E128A">
        <w:rPr>
          <w:rFonts w:ascii="Arial" w:hAnsi="Arial" w:cs="Arial"/>
        </w:rPr>
        <w:t xml:space="preserve"> form an important part of our behaviour policy because they help children develop essential thinking skills and positive behaviours that go beyond academic performance. At St. </w:t>
      </w:r>
      <w:r w:rsidR="0010181C" w:rsidRPr="002E128A">
        <w:rPr>
          <w:rFonts w:ascii="Arial" w:hAnsi="Arial" w:cs="Arial"/>
        </w:rPr>
        <w:t>Nicholas</w:t>
      </w:r>
      <w:r w:rsidR="00B75935" w:rsidRPr="002E128A">
        <w:rPr>
          <w:rFonts w:ascii="Arial" w:hAnsi="Arial" w:cs="Arial"/>
        </w:rPr>
        <w:t xml:space="preserve"> we believe they are essential in helping our children to become inclusive, independent, inquiring, and inspirational.</w:t>
      </w:r>
    </w:p>
    <w:p w14:paraId="7E2B3816" w14:textId="77777777" w:rsidR="00B75935" w:rsidRPr="002E128A" w:rsidRDefault="00B75935" w:rsidP="00B75935">
      <w:pPr>
        <w:jc w:val="both"/>
        <w:rPr>
          <w:rFonts w:ascii="Arial" w:hAnsi="Arial" w:cs="Arial"/>
        </w:rPr>
      </w:pPr>
    </w:p>
    <w:p w14:paraId="18A3858A" w14:textId="3195E73A" w:rsidR="00B75935" w:rsidRPr="002E128A" w:rsidRDefault="00B75935" w:rsidP="00B75935">
      <w:pPr>
        <w:jc w:val="both"/>
        <w:rPr>
          <w:rFonts w:ascii="Arial" w:hAnsi="Arial" w:cs="Arial"/>
        </w:rPr>
      </w:pPr>
      <w:r w:rsidRPr="002E128A">
        <w:rPr>
          <w:rFonts w:ascii="Arial" w:hAnsi="Arial" w:cs="Arial"/>
        </w:rPr>
        <w:t xml:space="preserve">Endorsing a growth </w:t>
      </w:r>
      <w:r w:rsidR="00CE1BC0" w:rsidRPr="002E128A">
        <w:rPr>
          <w:rFonts w:ascii="Arial" w:hAnsi="Arial" w:cs="Arial"/>
        </w:rPr>
        <w:t>mind-set</w:t>
      </w:r>
      <w:r w:rsidRPr="002E128A">
        <w:rPr>
          <w:rFonts w:ascii="Arial" w:hAnsi="Arial" w:cs="Arial"/>
        </w:rPr>
        <w:t xml:space="preserve"> </w:t>
      </w:r>
      <w:r w:rsidR="0010181C" w:rsidRPr="002E128A">
        <w:rPr>
          <w:rFonts w:ascii="Arial" w:hAnsi="Arial" w:cs="Arial"/>
        </w:rPr>
        <w:t xml:space="preserve">and a positive </w:t>
      </w:r>
      <w:r w:rsidR="00CE1BC0" w:rsidRPr="002E128A">
        <w:rPr>
          <w:rFonts w:ascii="Arial" w:hAnsi="Arial" w:cs="Arial"/>
        </w:rPr>
        <w:t>mind-set</w:t>
      </w:r>
      <w:r w:rsidR="0010181C" w:rsidRPr="002E128A">
        <w:rPr>
          <w:rFonts w:ascii="Arial" w:hAnsi="Arial" w:cs="Arial"/>
        </w:rPr>
        <w:t xml:space="preserve"> </w:t>
      </w:r>
      <w:r w:rsidRPr="002E128A">
        <w:rPr>
          <w:rFonts w:ascii="Arial" w:hAnsi="Arial" w:cs="Arial"/>
        </w:rPr>
        <w:t>helps the children by:</w:t>
      </w:r>
    </w:p>
    <w:p w14:paraId="715DCB06" w14:textId="77777777" w:rsidR="00B75935" w:rsidRPr="002E128A" w:rsidRDefault="00B75935" w:rsidP="00B75935">
      <w:pPr>
        <w:jc w:val="both"/>
        <w:rPr>
          <w:rFonts w:ascii="Arial" w:hAnsi="Arial" w:cs="Arial"/>
        </w:rPr>
      </w:pPr>
    </w:p>
    <w:p w14:paraId="36429DD1" w14:textId="09DC7D36" w:rsidR="00B75935" w:rsidRPr="002E128A" w:rsidRDefault="000B6646" w:rsidP="00B75935">
      <w:pPr>
        <w:pStyle w:val="ListParagraph"/>
        <w:numPr>
          <w:ilvl w:val="0"/>
          <w:numId w:val="28"/>
        </w:numPr>
        <w:jc w:val="both"/>
        <w:rPr>
          <w:rFonts w:ascii="Arial" w:hAnsi="Arial" w:cs="Arial"/>
        </w:rPr>
      </w:pPr>
      <w:r>
        <w:rPr>
          <w:rFonts w:ascii="Arial" w:hAnsi="Arial" w:cs="Arial"/>
        </w:rPr>
        <w:t>Promoting positive decision-m</w:t>
      </w:r>
      <w:r w:rsidR="00B75935" w:rsidRPr="002E128A">
        <w:rPr>
          <w:rFonts w:ascii="Arial" w:hAnsi="Arial" w:cs="Arial"/>
        </w:rPr>
        <w:t>aking</w:t>
      </w:r>
    </w:p>
    <w:p w14:paraId="2A4DBDAF" w14:textId="77777777" w:rsidR="00B75935" w:rsidRPr="002E128A" w:rsidRDefault="00B75935" w:rsidP="00B75935">
      <w:pPr>
        <w:jc w:val="both"/>
        <w:rPr>
          <w:rFonts w:ascii="Arial" w:hAnsi="Arial" w:cs="Arial"/>
        </w:rPr>
      </w:pPr>
    </w:p>
    <w:p w14:paraId="5C3EE136" w14:textId="77777777" w:rsidR="00B75935" w:rsidRPr="002E128A" w:rsidRDefault="00B75935" w:rsidP="00B75935">
      <w:pPr>
        <w:jc w:val="both"/>
        <w:rPr>
          <w:rFonts w:ascii="Arial" w:hAnsi="Arial" w:cs="Arial"/>
        </w:rPr>
      </w:pPr>
    </w:p>
    <w:p w14:paraId="275412BD" w14:textId="2FDCDC91" w:rsidR="00B75935" w:rsidRPr="002E128A" w:rsidRDefault="000B6646" w:rsidP="00B75935">
      <w:pPr>
        <w:pStyle w:val="ListParagraph"/>
        <w:numPr>
          <w:ilvl w:val="0"/>
          <w:numId w:val="28"/>
        </w:numPr>
        <w:jc w:val="both"/>
        <w:rPr>
          <w:rFonts w:ascii="Arial" w:hAnsi="Arial" w:cs="Arial"/>
        </w:rPr>
      </w:pPr>
      <w:r>
        <w:rPr>
          <w:rFonts w:ascii="Arial" w:hAnsi="Arial" w:cs="Arial"/>
        </w:rPr>
        <w:t>Fostering emotional and social g</w:t>
      </w:r>
      <w:r w:rsidR="00B75935" w:rsidRPr="002E128A">
        <w:rPr>
          <w:rFonts w:ascii="Arial" w:hAnsi="Arial" w:cs="Arial"/>
        </w:rPr>
        <w:t>rowth</w:t>
      </w:r>
    </w:p>
    <w:p w14:paraId="7352BF9D" w14:textId="77777777" w:rsidR="00B75935" w:rsidRPr="002E128A" w:rsidRDefault="00B75935" w:rsidP="00B75935">
      <w:pPr>
        <w:jc w:val="both"/>
        <w:rPr>
          <w:rFonts w:ascii="Arial" w:hAnsi="Arial" w:cs="Arial"/>
        </w:rPr>
      </w:pPr>
    </w:p>
    <w:p w14:paraId="1B9EDC6A" w14:textId="77777777" w:rsidR="00B75935" w:rsidRPr="002E128A" w:rsidRDefault="00B75935" w:rsidP="00B75935">
      <w:pPr>
        <w:jc w:val="both"/>
        <w:rPr>
          <w:rFonts w:ascii="Arial" w:hAnsi="Arial" w:cs="Arial"/>
        </w:rPr>
      </w:pPr>
    </w:p>
    <w:p w14:paraId="0E5A5FBE" w14:textId="66FA20F2" w:rsidR="00B75935" w:rsidRDefault="000B6646" w:rsidP="00B75935">
      <w:pPr>
        <w:pStyle w:val="ListParagraph"/>
        <w:numPr>
          <w:ilvl w:val="0"/>
          <w:numId w:val="28"/>
        </w:numPr>
        <w:jc w:val="both"/>
        <w:rPr>
          <w:rFonts w:ascii="Arial" w:hAnsi="Arial" w:cs="Arial"/>
        </w:rPr>
      </w:pPr>
      <w:r>
        <w:rPr>
          <w:rFonts w:ascii="Arial" w:hAnsi="Arial" w:cs="Arial"/>
        </w:rPr>
        <w:t>Encouraging self-d</w:t>
      </w:r>
      <w:r w:rsidR="00B75935" w:rsidRPr="002E128A">
        <w:rPr>
          <w:rFonts w:ascii="Arial" w:hAnsi="Arial" w:cs="Arial"/>
        </w:rPr>
        <w:t>iscipline</w:t>
      </w:r>
    </w:p>
    <w:p w14:paraId="1F2C64CD" w14:textId="77777777" w:rsidR="000B6646" w:rsidRDefault="000B6646" w:rsidP="000B6646">
      <w:pPr>
        <w:jc w:val="both"/>
        <w:rPr>
          <w:rFonts w:ascii="Arial" w:hAnsi="Arial" w:cs="Arial"/>
        </w:rPr>
      </w:pPr>
    </w:p>
    <w:p w14:paraId="418E5BDD" w14:textId="77777777" w:rsidR="000B6646" w:rsidRDefault="000B6646" w:rsidP="000B6646">
      <w:pPr>
        <w:jc w:val="both"/>
        <w:rPr>
          <w:rFonts w:ascii="Arial" w:hAnsi="Arial" w:cs="Arial"/>
        </w:rPr>
      </w:pPr>
    </w:p>
    <w:p w14:paraId="0D66F78B" w14:textId="77777777" w:rsidR="000B6646" w:rsidRPr="000B6646" w:rsidRDefault="000B6646" w:rsidP="000B6646">
      <w:pPr>
        <w:jc w:val="both"/>
        <w:rPr>
          <w:rFonts w:ascii="Arial" w:hAnsi="Arial" w:cs="Arial"/>
        </w:rPr>
      </w:pPr>
    </w:p>
    <w:p w14:paraId="387A8A4D" w14:textId="77777777" w:rsidR="00B75935" w:rsidRPr="002E128A" w:rsidRDefault="00B75935" w:rsidP="00B75935">
      <w:pPr>
        <w:jc w:val="both"/>
        <w:rPr>
          <w:rFonts w:ascii="Arial" w:hAnsi="Arial" w:cs="Arial"/>
        </w:rPr>
      </w:pPr>
    </w:p>
    <w:p w14:paraId="6F51CAFF" w14:textId="77777777" w:rsidR="00B75935" w:rsidRPr="002E128A" w:rsidRDefault="00B75935" w:rsidP="00B75935">
      <w:pPr>
        <w:jc w:val="both"/>
        <w:rPr>
          <w:rFonts w:ascii="Arial" w:hAnsi="Arial" w:cs="Arial"/>
        </w:rPr>
      </w:pPr>
    </w:p>
    <w:p w14:paraId="5B88075D" w14:textId="63709A3E" w:rsidR="00B75935" w:rsidRPr="002E128A" w:rsidRDefault="000B6646" w:rsidP="00B75935">
      <w:pPr>
        <w:pStyle w:val="ListParagraph"/>
        <w:numPr>
          <w:ilvl w:val="0"/>
          <w:numId w:val="28"/>
        </w:numPr>
        <w:jc w:val="both"/>
        <w:rPr>
          <w:rFonts w:ascii="Arial" w:hAnsi="Arial" w:cs="Arial"/>
        </w:rPr>
      </w:pPr>
      <w:r>
        <w:rPr>
          <w:rFonts w:ascii="Arial" w:hAnsi="Arial" w:cs="Arial"/>
        </w:rPr>
        <w:t>Supporting lifelong learning and a</w:t>
      </w:r>
      <w:r w:rsidR="00B75935" w:rsidRPr="002E128A">
        <w:rPr>
          <w:rFonts w:ascii="Arial" w:hAnsi="Arial" w:cs="Arial"/>
        </w:rPr>
        <w:t>daptability</w:t>
      </w:r>
    </w:p>
    <w:p w14:paraId="2FE5958B" w14:textId="77777777" w:rsidR="00B75935" w:rsidRPr="002E128A" w:rsidRDefault="00B75935" w:rsidP="00B75935">
      <w:pPr>
        <w:jc w:val="both"/>
        <w:rPr>
          <w:rFonts w:ascii="Arial" w:hAnsi="Arial" w:cs="Arial"/>
        </w:rPr>
      </w:pPr>
    </w:p>
    <w:p w14:paraId="41F5E15A" w14:textId="77777777" w:rsidR="00B75935" w:rsidRPr="002E128A" w:rsidRDefault="00B75935" w:rsidP="00B75935">
      <w:pPr>
        <w:jc w:val="both"/>
        <w:rPr>
          <w:rFonts w:ascii="Arial" w:hAnsi="Arial" w:cs="Arial"/>
        </w:rPr>
      </w:pPr>
    </w:p>
    <w:p w14:paraId="127E8408" w14:textId="68F3258D" w:rsidR="00B75935" w:rsidRPr="002E128A" w:rsidRDefault="000B6646" w:rsidP="00B75935">
      <w:pPr>
        <w:pStyle w:val="ListParagraph"/>
        <w:numPr>
          <w:ilvl w:val="0"/>
          <w:numId w:val="28"/>
        </w:numPr>
        <w:jc w:val="both"/>
        <w:rPr>
          <w:rFonts w:ascii="Arial" w:hAnsi="Arial" w:cs="Arial"/>
        </w:rPr>
      </w:pPr>
      <w:r>
        <w:rPr>
          <w:rFonts w:ascii="Arial" w:hAnsi="Arial" w:cs="Arial"/>
        </w:rPr>
        <w:t>Aligning with our school v</w:t>
      </w:r>
      <w:r w:rsidR="00B75935" w:rsidRPr="002E128A">
        <w:rPr>
          <w:rFonts w:ascii="Arial" w:hAnsi="Arial" w:cs="Arial"/>
        </w:rPr>
        <w:t>ision</w:t>
      </w:r>
      <w:r w:rsidR="0010181C" w:rsidRPr="002E128A">
        <w:rPr>
          <w:rFonts w:ascii="Arial" w:hAnsi="Arial" w:cs="Arial"/>
        </w:rPr>
        <w:t xml:space="preserve"> and values</w:t>
      </w:r>
    </w:p>
    <w:p w14:paraId="10D31795" w14:textId="77777777" w:rsidR="00B75935" w:rsidRPr="002E128A" w:rsidRDefault="00B75935" w:rsidP="00B75935">
      <w:pPr>
        <w:jc w:val="both"/>
        <w:rPr>
          <w:rFonts w:ascii="Arial" w:hAnsi="Arial" w:cs="Arial"/>
        </w:rPr>
      </w:pPr>
    </w:p>
    <w:p w14:paraId="141D06AC" w14:textId="77777777" w:rsidR="00B75935" w:rsidRPr="002E128A" w:rsidRDefault="00B75935" w:rsidP="00B75935">
      <w:pPr>
        <w:jc w:val="both"/>
        <w:rPr>
          <w:rFonts w:ascii="Arial" w:hAnsi="Arial" w:cs="Arial"/>
        </w:rPr>
      </w:pPr>
    </w:p>
    <w:p w14:paraId="3895B945" w14:textId="7C52E99C" w:rsidR="00B75935" w:rsidRPr="002E128A" w:rsidRDefault="00B75935" w:rsidP="00B75935">
      <w:pPr>
        <w:jc w:val="both"/>
        <w:rPr>
          <w:rFonts w:ascii="Arial" w:hAnsi="Arial" w:cs="Arial"/>
          <w:b/>
        </w:rPr>
      </w:pPr>
      <w:r w:rsidRPr="002E128A">
        <w:rPr>
          <w:rFonts w:ascii="Arial" w:hAnsi="Arial" w:cs="Arial"/>
          <w:b/>
        </w:rPr>
        <w:t xml:space="preserve">Restorative and Trauma Informed Practices </w:t>
      </w:r>
    </w:p>
    <w:p w14:paraId="743A516E" w14:textId="77777777" w:rsidR="00B75935" w:rsidRPr="002E128A" w:rsidRDefault="00B75935" w:rsidP="00B75935">
      <w:pPr>
        <w:jc w:val="both"/>
        <w:rPr>
          <w:rFonts w:ascii="Arial" w:hAnsi="Arial" w:cs="Arial"/>
          <w:b/>
        </w:rPr>
      </w:pPr>
    </w:p>
    <w:p w14:paraId="5D4662B3" w14:textId="32623746" w:rsidR="003A5F2E" w:rsidRPr="002E128A" w:rsidRDefault="003A5F2E" w:rsidP="003A5F2E">
      <w:pPr>
        <w:jc w:val="both"/>
        <w:rPr>
          <w:rFonts w:ascii="Arial" w:hAnsi="Arial" w:cs="Arial"/>
        </w:rPr>
      </w:pPr>
      <w:r w:rsidRPr="002E128A">
        <w:rPr>
          <w:rFonts w:ascii="Arial" w:hAnsi="Arial" w:cs="Arial"/>
        </w:rPr>
        <w:t>All members of staff are tr</w:t>
      </w:r>
      <w:r w:rsidR="000B6646">
        <w:rPr>
          <w:rFonts w:ascii="Arial" w:hAnsi="Arial" w:cs="Arial"/>
        </w:rPr>
        <w:t>ained in the key principles of restorative and trauma informed p</w:t>
      </w:r>
      <w:r w:rsidRPr="002E128A">
        <w:rPr>
          <w:rFonts w:ascii="Arial" w:hAnsi="Arial" w:cs="Arial"/>
        </w:rPr>
        <w:t>ractices. We understand the importance</w:t>
      </w:r>
      <w:r w:rsidR="00DA02DC" w:rsidRPr="002E128A">
        <w:rPr>
          <w:rFonts w:ascii="Arial" w:hAnsi="Arial" w:cs="Arial"/>
        </w:rPr>
        <w:t xml:space="preserve"> of modelling positive language and</w:t>
      </w:r>
      <w:r w:rsidRPr="002E128A">
        <w:rPr>
          <w:rFonts w:ascii="Arial" w:hAnsi="Arial" w:cs="Arial"/>
        </w:rPr>
        <w:t xml:space="preserve"> behaviour</w:t>
      </w:r>
      <w:r w:rsidR="00DA02DC" w:rsidRPr="002E128A">
        <w:rPr>
          <w:rFonts w:ascii="Arial" w:hAnsi="Arial" w:cs="Arial"/>
        </w:rPr>
        <w:t>,</w:t>
      </w:r>
      <w:r w:rsidRPr="002E128A">
        <w:rPr>
          <w:rFonts w:ascii="Arial" w:hAnsi="Arial" w:cs="Arial"/>
        </w:rPr>
        <w:t xml:space="preserve"> and take time to develop positive and meaningful relationships with our school family. When positive relationships are developed and connections are made, individuals are less likely to cause harm to others or choose to damage relationships.</w:t>
      </w:r>
    </w:p>
    <w:p w14:paraId="3A36AD33" w14:textId="77777777" w:rsidR="003A5F2E" w:rsidRPr="002E128A" w:rsidRDefault="003A5F2E" w:rsidP="003A5F2E">
      <w:pPr>
        <w:jc w:val="both"/>
        <w:rPr>
          <w:rFonts w:ascii="Arial" w:hAnsi="Arial" w:cs="Arial"/>
        </w:rPr>
      </w:pPr>
    </w:p>
    <w:p w14:paraId="13D9013B" w14:textId="5E9F448F" w:rsidR="00B75935" w:rsidRPr="002E128A" w:rsidRDefault="003A5F2E" w:rsidP="003A5F2E">
      <w:pPr>
        <w:jc w:val="both"/>
        <w:rPr>
          <w:rFonts w:ascii="Arial" w:hAnsi="Arial" w:cs="Arial"/>
        </w:rPr>
      </w:pPr>
      <w:r w:rsidRPr="002E128A">
        <w:rPr>
          <w:rFonts w:ascii="Arial" w:hAnsi="Arial" w:cs="Arial"/>
        </w:rPr>
        <w:t>Good discipline is the shared responsibility of all staff. We know that if we expect the children to behave well, the adults in school must model this too.</w:t>
      </w:r>
    </w:p>
    <w:p w14:paraId="47E83B5A" w14:textId="77777777" w:rsidR="00C0443B" w:rsidRPr="002E128A" w:rsidRDefault="00C0443B" w:rsidP="003A5F2E">
      <w:pPr>
        <w:jc w:val="both"/>
        <w:rPr>
          <w:rFonts w:ascii="Arial" w:hAnsi="Arial" w:cs="Arial"/>
        </w:rPr>
      </w:pPr>
    </w:p>
    <w:p w14:paraId="1174D1DA" w14:textId="77777777" w:rsidR="00C0443B" w:rsidRPr="002E128A" w:rsidRDefault="00C0443B" w:rsidP="00C0443B">
      <w:pPr>
        <w:jc w:val="both"/>
        <w:rPr>
          <w:rFonts w:ascii="Arial" w:hAnsi="Arial" w:cs="Arial"/>
        </w:rPr>
      </w:pPr>
      <w:r w:rsidRPr="002E128A">
        <w:rPr>
          <w:rFonts w:ascii="Arial" w:hAnsi="Arial" w:cs="Arial"/>
        </w:rPr>
        <w:t>We strive to avoid:</w:t>
      </w:r>
    </w:p>
    <w:p w14:paraId="49A34F7E" w14:textId="0CD72A9A" w:rsidR="00C0443B" w:rsidRPr="002E128A" w:rsidRDefault="00C0443B" w:rsidP="00C0443B">
      <w:pPr>
        <w:jc w:val="both"/>
        <w:rPr>
          <w:rFonts w:ascii="Arial" w:hAnsi="Arial" w:cs="Arial"/>
        </w:rPr>
      </w:pPr>
      <w:r w:rsidRPr="002E128A">
        <w:rPr>
          <w:rFonts w:ascii="Arial" w:hAnsi="Arial" w:cs="Arial"/>
        </w:rPr>
        <w:t xml:space="preserve"> </w:t>
      </w:r>
    </w:p>
    <w:p w14:paraId="192D7090" w14:textId="46264880" w:rsidR="00C0443B" w:rsidRPr="002E128A" w:rsidRDefault="00C0443B" w:rsidP="00C0443B">
      <w:pPr>
        <w:pStyle w:val="ListParagraph"/>
        <w:numPr>
          <w:ilvl w:val="0"/>
          <w:numId w:val="27"/>
        </w:numPr>
        <w:jc w:val="both"/>
        <w:rPr>
          <w:rFonts w:ascii="Arial" w:hAnsi="Arial" w:cs="Arial"/>
        </w:rPr>
      </w:pPr>
      <w:r w:rsidRPr="002E128A">
        <w:rPr>
          <w:rFonts w:ascii="Arial" w:hAnsi="Arial" w:cs="Arial"/>
        </w:rPr>
        <w:t xml:space="preserve">shouting </w:t>
      </w:r>
    </w:p>
    <w:p w14:paraId="7F440B57" w14:textId="38FB9416" w:rsidR="00C0443B" w:rsidRPr="002E128A" w:rsidRDefault="00C0443B" w:rsidP="00C0443B">
      <w:pPr>
        <w:pStyle w:val="ListParagraph"/>
        <w:numPr>
          <w:ilvl w:val="0"/>
          <w:numId w:val="27"/>
        </w:numPr>
        <w:jc w:val="both"/>
        <w:rPr>
          <w:rFonts w:ascii="Arial" w:hAnsi="Arial" w:cs="Arial"/>
        </w:rPr>
      </w:pPr>
      <w:r w:rsidRPr="002E128A">
        <w:rPr>
          <w:rFonts w:ascii="Arial" w:hAnsi="Arial" w:cs="Arial"/>
        </w:rPr>
        <w:t xml:space="preserve">over reacting </w:t>
      </w:r>
    </w:p>
    <w:p w14:paraId="2FA23204" w14:textId="662EC469" w:rsidR="00C0443B" w:rsidRPr="002E128A" w:rsidRDefault="00C0443B" w:rsidP="00C0443B">
      <w:pPr>
        <w:pStyle w:val="ListParagraph"/>
        <w:numPr>
          <w:ilvl w:val="0"/>
          <w:numId w:val="27"/>
        </w:numPr>
        <w:jc w:val="both"/>
        <w:rPr>
          <w:rFonts w:ascii="Arial" w:hAnsi="Arial" w:cs="Arial"/>
        </w:rPr>
      </w:pPr>
      <w:r w:rsidRPr="002E128A">
        <w:rPr>
          <w:rFonts w:ascii="Arial" w:hAnsi="Arial" w:cs="Arial"/>
        </w:rPr>
        <w:t xml:space="preserve">blanket punishment </w:t>
      </w:r>
    </w:p>
    <w:p w14:paraId="3339D8CB" w14:textId="2C8ADF23" w:rsidR="00C0443B" w:rsidRPr="002E128A" w:rsidRDefault="00C0443B" w:rsidP="00C0443B">
      <w:pPr>
        <w:pStyle w:val="ListParagraph"/>
        <w:numPr>
          <w:ilvl w:val="0"/>
          <w:numId w:val="27"/>
        </w:numPr>
        <w:jc w:val="both"/>
        <w:rPr>
          <w:rFonts w:ascii="Arial" w:hAnsi="Arial" w:cs="Arial"/>
        </w:rPr>
      </w:pPr>
      <w:r w:rsidRPr="002E128A">
        <w:rPr>
          <w:rFonts w:ascii="Arial" w:hAnsi="Arial" w:cs="Arial"/>
        </w:rPr>
        <w:t>using an area of the curriculum as a punishment</w:t>
      </w:r>
    </w:p>
    <w:p w14:paraId="27B0DD71" w14:textId="77777777" w:rsidR="003E2C67" w:rsidRPr="002E128A" w:rsidRDefault="003E2C67" w:rsidP="003E2C67">
      <w:pPr>
        <w:jc w:val="both"/>
        <w:rPr>
          <w:rFonts w:ascii="Arial" w:hAnsi="Arial" w:cs="Arial"/>
        </w:rPr>
      </w:pPr>
    </w:p>
    <w:p w14:paraId="3F7467F3" w14:textId="77777777" w:rsidR="0080014F" w:rsidRPr="002E128A" w:rsidRDefault="003E2C67" w:rsidP="003E2C67">
      <w:pPr>
        <w:jc w:val="both"/>
        <w:rPr>
          <w:rFonts w:ascii="Arial" w:hAnsi="Arial" w:cs="Arial"/>
        </w:rPr>
      </w:pPr>
      <w:r w:rsidRPr="002E128A">
        <w:rPr>
          <w:rFonts w:ascii="Arial" w:hAnsi="Arial" w:cs="Arial"/>
        </w:rPr>
        <w:t xml:space="preserve">Children are therefore encouraged to take responsibility for their own actions and behaviour; as well as consider the impact of their actions and behaviour on others. </w:t>
      </w:r>
    </w:p>
    <w:p w14:paraId="672E6730" w14:textId="77777777" w:rsidR="0080014F" w:rsidRPr="002E128A" w:rsidRDefault="0080014F" w:rsidP="003E2C67">
      <w:pPr>
        <w:jc w:val="both"/>
        <w:rPr>
          <w:rFonts w:ascii="Arial" w:hAnsi="Arial" w:cs="Arial"/>
        </w:rPr>
      </w:pPr>
    </w:p>
    <w:p w14:paraId="7A399CA3" w14:textId="77777777" w:rsidR="0080014F" w:rsidRPr="002E128A" w:rsidRDefault="003E2C67" w:rsidP="003E2C67">
      <w:pPr>
        <w:jc w:val="both"/>
        <w:rPr>
          <w:rFonts w:ascii="Arial" w:hAnsi="Arial" w:cs="Arial"/>
        </w:rPr>
      </w:pPr>
      <w:r w:rsidRPr="002E128A">
        <w:rPr>
          <w:rFonts w:ascii="Arial" w:hAnsi="Arial" w:cs="Arial"/>
        </w:rPr>
        <w:t xml:space="preserve">Pupils who follow the rules must have their actions acknowledged and rewarded. </w:t>
      </w:r>
    </w:p>
    <w:p w14:paraId="3A70005F" w14:textId="77777777" w:rsidR="0080014F" w:rsidRPr="002E128A" w:rsidRDefault="0080014F" w:rsidP="003E2C67">
      <w:pPr>
        <w:jc w:val="both"/>
        <w:rPr>
          <w:rFonts w:ascii="Arial" w:hAnsi="Arial" w:cs="Arial"/>
        </w:rPr>
      </w:pPr>
    </w:p>
    <w:p w14:paraId="75CB093C" w14:textId="77777777" w:rsidR="0080014F" w:rsidRPr="002E128A" w:rsidRDefault="003E2C67" w:rsidP="003E2C67">
      <w:pPr>
        <w:jc w:val="both"/>
        <w:rPr>
          <w:rFonts w:ascii="Arial" w:hAnsi="Arial" w:cs="Arial"/>
        </w:rPr>
      </w:pPr>
      <w:r w:rsidRPr="002E128A">
        <w:rPr>
          <w:rFonts w:ascii="Arial" w:hAnsi="Arial" w:cs="Arial"/>
        </w:rPr>
        <w:t xml:space="preserve">Those who do not follow the rules need to know that their actions will have consequences. </w:t>
      </w:r>
    </w:p>
    <w:p w14:paraId="4ECD28BF" w14:textId="77777777" w:rsidR="0080014F" w:rsidRPr="002E128A" w:rsidRDefault="0080014F" w:rsidP="003E2C67">
      <w:pPr>
        <w:jc w:val="both"/>
        <w:rPr>
          <w:rFonts w:ascii="Arial" w:hAnsi="Arial" w:cs="Arial"/>
        </w:rPr>
      </w:pPr>
    </w:p>
    <w:p w14:paraId="2FA107BF" w14:textId="18AEA8B6" w:rsidR="0080014F" w:rsidRPr="002E128A" w:rsidRDefault="003E2C67" w:rsidP="003E2C67">
      <w:pPr>
        <w:jc w:val="both"/>
        <w:rPr>
          <w:rFonts w:ascii="Arial" w:hAnsi="Arial" w:cs="Arial"/>
        </w:rPr>
      </w:pPr>
      <w:r w:rsidRPr="002E128A">
        <w:rPr>
          <w:rFonts w:ascii="Arial" w:hAnsi="Arial" w:cs="Arial"/>
        </w:rPr>
        <w:t>Pupils’ inappropriate behavio</w:t>
      </w:r>
      <w:r w:rsidR="0080014F" w:rsidRPr="002E128A">
        <w:rPr>
          <w:rFonts w:ascii="Arial" w:hAnsi="Arial" w:cs="Arial"/>
        </w:rPr>
        <w:t xml:space="preserve">ural choices will be discussed, </w:t>
      </w:r>
      <w:r w:rsidRPr="002E128A">
        <w:rPr>
          <w:rFonts w:ascii="Arial" w:hAnsi="Arial" w:cs="Arial"/>
        </w:rPr>
        <w:t>and con</w:t>
      </w:r>
      <w:r w:rsidR="0068176C" w:rsidRPr="002E128A">
        <w:rPr>
          <w:rFonts w:ascii="Arial" w:hAnsi="Arial" w:cs="Arial"/>
        </w:rPr>
        <w:t xml:space="preserve">sequences enforced accordingly dependent on the level of behaviour. </w:t>
      </w:r>
    </w:p>
    <w:p w14:paraId="1F5A51E7" w14:textId="77777777" w:rsidR="0080014F" w:rsidRPr="002E128A" w:rsidRDefault="0080014F" w:rsidP="003E2C67">
      <w:pPr>
        <w:jc w:val="both"/>
        <w:rPr>
          <w:rFonts w:ascii="Arial" w:hAnsi="Arial" w:cs="Arial"/>
        </w:rPr>
      </w:pPr>
    </w:p>
    <w:p w14:paraId="54C8704A" w14:textId="06A41817" w:rsidR="003E2C67" w:rsidRPr="002E128A" w:rsidRDefault="003E2C67" w:rsidP="003E2C67">
      <w:pPr>
        <w:jc w:val="both"/>
        <w:rPr>
          <w:rFonts w:ascii="Arial" w:hAnsi="Arial" w:cs="Arial"/>
        </w:rPr>
      </w:pPr>
      <w:r w:rsidRPr="002E128A">
        <w:rPr>
          <w:rFonts w:ascii="Arial" w:hAnsi="Arial" w:cs="Arial"/>
        </w:rPr>
        <w:t>Parents will be informed of the discussion and any consequences, and the incident will be recorded on CPOMS</w:t>
      </w:r>
      <w:r w:rsidR="009438C4" w:rsidRPr="002E128A">
        <w:rPr>
          <w:rFonts w:ascii="Arial" w:hAnsi="Arial" w:cs="Arial"/>
        </w:rPr>
        <w:t>.</w:t>
      </w:r>
    </w:p>
    <w:p w14:paraId="58118ED0" w14:textId="77777777" w:rsidR="00530191" w:rsidRPr="002E128A" w:rsidRDefault="00530191" w:rsidP="003E2C67">
      <w:pPr>
        <w:jc w:val="both"/>
        <w:rPr>
          <w:rFonts w:ascii="Arial" w:hAnsi="Arial" w:cs="Arial"/>
        </w:rPr>
      </w:pPr>
    </w:p>
    <w:p w14:paraId="34A09C61" w14:textId="77777777" w:rsidR="00530191" w:rsidRPr="002E128A" w:rsidRDefault="00530191" w:rsidP="003E2C67">
      <w:pPr>
        <w:jc w:val="both"/>
        <w:rPr>
          <w:rFonts w:ascii="Arial" w:hAnsi="Arial" w:cs="Arial"/>
        </w:rPr>
      </w:pPr>
    </w:p>
    <w:p w14:paraId="3671811C" w14:textId="77777777" w:rsidR="00530191" w:rsidRPr="002E128A" w:rsidRDefault="00530191" w:rsidP="003E2C67">
      <w:pPr>
        <w:jc w:val="both"/>
        <w:rPr>
          <w:rFonts w:ascii="Arial" w:hAnsi="Arial" w:cs="Arial"/>
          <w:b/>
        </w:rPr>
      </w:pPr>
      <w:r w:rsidRPr="002E128A">
        <w:rPr>
          <w:rFonts w:ascii="Arial" w:hAnsi="Arial" w:cs="Arial"/>
          <w:b/>
        </w:rPr>
        <w:t xml:space="preserve">Zones of Regulation </w:t>
      </w:r>
    </w:p>
    <w:p w14:paraId="3FB2E8AC" w14:textId="77777777" w:rsidR="00530191" w:rsidRPr="002E128A" w:rsidRDefault="00530191" w:rsidP="003E2C67">
      <w:pPr>
        <w:jc w:val="both"/>
        <w:rPr>
          <w:rFonts w:ascii="Arial" w:hAnsi="Arial" w:cs="Arial"/>
        </w:rPr>
      </w:pPr>
    </w:p>
    <w:p w14:paraId="4FD237D1" w14:textId="68F4D092" w:rsidR="00530191" w:rsidRPr="002E128A" w:rsidRDefault="00530191" w:rsidP="003E2C67">
      <w:pPr>
        <w:jc w:val="both"/>
        <w:rPr>
          <w:rFonts w:ascii="Arial" w:hAnsi="Arial" w:cs="Arial"/>
        </w:rPr>
      </w:pPr>
      <w:r w:rsidRPr="002E128A">
        <w:rPr>
          <w:rFonts w:ascii="Arial" w:hAnsi="Arial" w:cs="Arial"/>
        </w:rPr>
        <w:t xml:space="preserve">As a school we use </w:t>
      </w:r>
      <w:r w:rsidR="00DA02DC" w:rsidRPr="002E128A">
        <w:rPr>
          <w:rFonts w:ascii="Arial" w:hAnsi="Arial" w:cs="Arial"/>
        </w:rPr>
        <w:t>The Zones of R</w:t>
      </w:r>
      <w:r w:rsidRPr="002E128A">
        <w:rPr>
          <w:rFonts w:ascii="Arial" w:hAnsi="Arial" w:cs="Arial"/>
        </w:rPr>
        <w:t xml:space="preserve">egulation to help the children develop skills of self-regulation. </w:t>
      </w:r>
    </w:p>
    <w:p w14:paraId="711A750B" w14:textId="77777777" w:rsidR="00530191" w:rsidRPr="002E128A" w:rsidRDefault="00530191" w:rsidP="003E2C67">
      <w:pPr>
        <w:jc w:val="both"/>
        <w:rPr>
          <w:rFonts w:ascii="Arial" w:hAnsi="Arial" w:cs="Arial"/>
        </w:rPr>
      </w:pPr>
    </w:p>
    <w:p w14:paraId="1F092075" w14:textId="004B9FBF" w:rsidR="00530191" w:rsidRPr="002E128A" w:rsidRDefault="00530191" w:rsidP="003E2C67">
      <w:pPr>
        <w:jc w:val="both"/>
        <w:rPr>
          <w:rFonts w:ascii="Arial" w:hAnsi="Arial" w:cs="Arial"/>
        </w:rPr>
      </w:pPr>
      <w:r w:rsidRPr="002E128A">
        <w:rPr>
          <w:rFonts w:ascii="Arial" w:hAnsi="Arial" w:cs="Arial"/>
        </w:rPr>
        <w:t>If children can recognise when they are becoming less regulated, they are able to do something about it to manage their feelings and get themselves to a place to continue learning. This comes more naturally for some, but for others it is a skill that needs</w:t>
      </w:r>
      <w:r w:rsidR="000B6646">
        <w:rPr>
          <w:rFonts w:ascii="Arial" w:hAnsi="Arial" w:cs="Arial"/>
        </w:rPr>
        <w:t xml:space="preserve"> more attention and practis</w:t>
      </w:r>
      <w:r w:rsidRPr="002E128A">
        <w:rPr>
          <w:rFonts w:ascii="Arial" w:hAnsi="Arial" w:cs="Arial"/>
        </w:rPr>
        <w:t xml:space="preserve">e. </w:t>
      </w:r>
    </w:p>
    <w:p w14:paraId="6F43A0A0" w14:textId="77777777" w:rsidR="00530191" w:rsidRPr="002E128A" w:rsidRDefault="00530191" w:rsidP="003E2C67">
      <w:pPr>
        <w:jc w:val="both"/>
        <w:rPr>
          <w:rFonts w:ascii="Arial" w:hAnsi="Arial" w:cs="Arial"/>
        </w:rPr>
      </w:pPr>
    </w:p>
    <w:p w14:paraId="10760F3E" w14:textId="269ABC18" w:rsidR="00530191" w:rsidRPr="002E128A" w:rsidRDefault="00530191" w:rsidP="003E2C67">
      <w:pPr>
        <w:jc w:val="both"/>
        <w:rPr>
          <w:rFonts w:ascii="Arial" w:hAnsi="Arial" w:cs="Arial"/>
        </w:rPr>
      </w:pPr>
      <w:r w:rsidRPr="002E128A">
        <w:rPr>
          <w:rFonts w:ascii="Arial" w:hAnsi="Arial" w:cs="Arial"/>
        </w:rPr>
        <w:t>To make them easier to talk abo</w:t>
      </w:r>
      <w:r w:rsidR="000B6646">
        <w:rPr>
          <w:rFonts w:ascii="Arial" w:hAnsi="Arial" w:cs="Arial"/>
        </w:rPr>
        <w:t>ut, think about, and regulate, t</w:t>
      </w:r>
      <w:r w:rsidRPr="002E128A">
        <w:rPr>
          <w:rFonts w:ascii="Arial" w:hAnsi="Arial" w:cs="Arial"/>
        </w:rPr>
        <w:t xml:space="preserve">he </w:t>
      </w:r>
      <w:r w:rsidR="000B6646">
        <w:rPr>
          <w:rFonts w:ascii="Arial" w:hAnsi="Arial" w:cs="Arial"/>
        </w:rPr>
        <w:t>‘</w:t>
      </w:r>
      <w:r w:rsidRPr="002E128A">
        <w:rPr>
          <w:rFonts w:ascii="Arial" w:hAnsi="Arial" w:cs="Arial"/>
        </w:rPr>
        <w:t>Zones of Regulation</w:t>
      </w:r>
      <w:r w:rsidR="000B6646">
        <w:rPr>
          <w:rFonts w:ascii="Arial" w:hAnsi="Arial" w:cs="Arial"/>
        </w:rPr>
        <w:t>’</w:t>
      </w:r>
      <w:r w:rsidRPr="002E128A">
        <w:rPr>
          <w:rFonts w:ascii="Arial" w:hAnsi="Arial" w:cs="Arial"/>
        </w:rPr>
        <w:t xml:space="preserve"> organises feelings, states of alertness, and energy lev</w:t>
      </w:r>
      <w:r w:rsidR="000B6646">
        <w:rPr>
          <w:rFonts w:ascii="Arial" w:hAnsi="Arial" w:cs="Arial"/>
        </w:rPr>
        <w:t>els into four coloured zones – blue, green, yellow, and r</w:t>
      </w:r>
      <w:r w:rsidRPr="002E128A">
        <w:rPr>
          <w:rFonts w:ascii="Arial" w:hAnsi="Arial" w:cs="Arial"/>
        </w:rPr>
        <w:t>ed. The simple, visual str</w:t>
      </w:r>
      <w:r w:rsidR="000B6646">
        <w:rPr>
          <w:rFonts w:ascii="Arial" w:hAnsi="Arial" w:cs="Arial"/>
        </w:rPr>
        <w:t>ucture of the zones of r</w:t>
      </w:r>
      <w:r w:rsidRPr="002E128A">
        <w:rPr>
          <w:rFonts w:ascii="Arial" w:hAnsi="Arial" w:cs="Arial"/>
        </w:rPr>
        <w:t xml:space="preserve">egulation helps make the skill of regulation more concrete for children. </w:t>
      </w:r>
    </w:p>
    <w:p w14:paraId="7BF8E4E0" w14:textId="77777777" w:rsidR="00530191" w:rsidRPr="002E128A" w:rsidRDefault="00530191" w:rsidP="003E2C67">
      <w:pPr>
        <w:jc w:val="both"/>
        <w:rPr>
          <w:rFonts w:ascii="Arial" w:hAnsi="Arial" w:cs="Arial"/>
        </w:rPr>
      </w:pPr>
    </w:p>
    <w:p w14:paraId="0C41CAF4" w14:textId="77777777" w:rsidR="000B6646" w:rsidRDefault="000B6646" w:rsidP="003E2C67">
      <w:pPr>
        <w:jc w:val="both"/>
        <w:rPr>
          <w:rFonts w:ascii="Arial" w:hAnsi="Arial" w:cs="Arial"/>
        </w:rPr>
      </w:pPr>
      <w:r>
        <w:rPr>
          <w:rFonts w:ascii="Arial" w:hAnsi="Arial" w:cs="Arial"/>
        </w:rPr>
        <w:t>Children are taught about t</w:t>
      </w:r>
      <w:r w:rsidR="00DA02DC" w:rsidRPr="002E128A">
        <w:rPr>
          <w:rFonts w:ascii="Arial" w:hAnsi="Arial" w:cs="Arial"/>
        </w:rPr>
        <w:t xml:space="preserve">he </w:t>
      </w:r>
      <w:r>
        <w:rPr>
          <w:rFonts w:ascii="Arial" w:hAnsi="Arial" w:cs="Arial"/>
        </w:rPr>
        <w:t>zones of r</w:t>
      </w:r>
      <w:r w:rsidR="00530191" w:rsidRPr="002E128A">
        <w:rPr>
          <w:rFonts w:ascii="Arial" w:hAnsi="Arial" w:cs="Arial"/>
        </w:rPr>
        <w:t>egulation, and they are a</w:t>
      </w:r>
      <w:r>
        <w:rPr>
          <w:rFonts w:ascii="Arial" w:hAnsi="Arial" w:cs="Arial"/>
        </w:rPr>
        <w:t>ctively encouraged to name the z</w:t>
      </w:r>
      <w:r w:rsidR="00530191" w:rsidRPr="002E128A">
        <w:rPr>
          <w:rFonts w:ascii="Arial" w:hAnsi="Arial" w:cs="Arial"/>
        </w:rPr>
        <w:t xml:space="preserve">one they are in and develop the knowledge to know what they need from ‘their toolkit’ to help them self-regulate. </w:t>
      </w:r>
    </w:p>
    <w:p w14:paraId="3651021F" w14:textId="77777777" w:rsidR="000B6646" w:rsidRDefault="000B6646" w:rsidP="003E2C67">
      <w:pPr>
        <w:jc w:val="both"/>
        <w:rPr>
          <w:rFonts w:ascii="Arial" w:hAnsi="Arial" w:cs="Arial"/>
        </w:rPr>
      </w:pPr>
    </w:p>
    <w:p w14:paraId="109BF9E0" w14:textId="5313B69A" w:rsidR="00530191" w:rsidRPr="002E128A" w:rsidRDefault="00530191" w:rsidP="003E2C67">
      <w:pPr>
        <w:jc w:val="both"/>
        <w:rPr>
          <w:rFonts w:ascii="Arial" w:hAnsi="Arial" w:cs="Arial"/>
        </w:rPr>
      </w:pPr>
      <w:r w:rsidRPr="002E128A">
        <w:rPr>
          <w:rFonts w:ascii="Arial" w:hAnsi="Arial" w:cs="Arial"/>
        </w:rPr>
        <w:t>This</w:t>
      </w:r>
      <w:r w:rsidR="00DA02DC" w:rsidRPr="002E128A">
        <w:rPr>
          <w:rFonts w:ascii="Arial" w:hAnsi="Arial" w:cs="Arial"/>
        </w:rPr>
        <w:t>,</w:t>
      </w:r>
      <w:r w:rsidRPr="002E128A">
        <w:rPr>
          <w:rFonts w:ascii="Arial" w:hAnsi="Arial" w:cs="Arial"/>
        </w:rPr>
        <w:t xml:space="preserve"> for some children</w:t>
      </w:r>
      <w:r w:rsidR="00DA02DC" w:rsidRPr="002E128A">
        <w:rPr>
          <w:rFonts w:ascii="Arial" w:hAnsi="Arial" w:cs="Arial"/>
        </w:rPr>
        <w:t>,</w:t>
      </w:r>
      <w:r w:rsidRPr="002E128A">
        <w:rPr>
          <w:rFonts w:ascii="Arial" w:hAnsi="Arial" w:cs="Arial"/>
        </w:rPr>
        <w:t xml:space="preserve"> include</w:t>
      </w:r>
      <w:r w:rsidR="00DA02DC" w:rsidRPr="002E128A">
        <w:rPr>
          <w:rFonts w:ascii="Arial" w:hAnsi="Arial" w:cs="Arial"/>
        </w:rPr>
        <w:t>s</w:t>
      </w:r>
      <w:r w:rsidRPr="002E128A">
        <w:rPr>
          <w:rFonts w:ascii="Arial" w:hAnsi="Arial" w:cs="Arial"/>
        </w:rPr>
        <w:t xml:space="preserve"> spending time in our reflection space ‘The Nest.’</w:t>
      </w:r>
    </w:p>
    <w:p w14:paraId="4B45D758" w14:textId="77777777" w:rsidR="00ED1E9A" w:rsidRPr="002E128A" w:rsidRDefault="00ED1E9A" w:rsidP="003E2C67">
      <w:pPr>
        <w:jc w:val="both"/>
        <w:rPr>
          <w:rFonts w:ascii="Arial" w:hAnsi="Arial" w:cs="Arial"/>
        </w:rPr>
      </w:pPr>
    </w:p>
    <w:p w14:paraId="23DA8784" w14:textId="77777777" w:rsidR="00ED1E9A" w:rsidRPr="002E128A" w:rsidRDefault="00ED1E9A" w:rsidP="003E2C67">
      <w:pPr>
        <w:jc w:val="both"/>
        <w:rPr>
          <w:rFonts w:ascii="Arial" w:hAnsi="Arial" w:cs="Arial"/>
          <w:b/>
        </w:rPr>
      </w:pPr>
    </w:p>
    <w:p w14:paraId="51633537" w14:textId="7225F532" w:rsidR="00ED1E9A" w:rsidRPr="002E128A" w:rsidRDefault="00ED1E9A" w:rsidP="003E2C67">
      <w:pPr>
        <w:jc w:val="both"/>
        <w:rPr>
          <w:rFonts w:ascii="Arial" w:hAnsi="Arial" w:cs="Arial"/>
          <w:b/>
        </w:rPr>
      </w:pPr>
      <w:r w:rsidRPr="002E128A">
        <w:rPr>
          <w:rFonts w:ascii="Arial" w:hAnsi="Arial" w:cs="Arial"/>
          <w:b/>
        </w:rPr>
        <w:t xml:space="preserve">Types of consequences </w:t>
      </w:r>
    </w:p>
    <w:p w14:paraId="710F219B" w14:textId="77777777" w:rsidR="00ED1E9A" w:rsidRPr="002E128A" w:rsidRDefault="00ED1E9A" w:rsidP="003E2C67">
      <w:pPr>
        <w:jc w:val="both"/>
        <w:rPr>
          <w:rFonts w:ascii="Arial" w:hAnsi="Arial" w:cs="Arial"/>
        </w:rPr>
      </w:pPr>
    </w:p>
    <w:p w14:paraId="6C8921DB" w14:textId="50657F11"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Verbal reminder of expected behaviours </w:t>
      </w:r>
    </w:p>
    <w:p w14:paraId="5B41A792" w14:textId="77777777" w:rsidR="00ED1E9A" w:rsidRPr="002E128A" w:rsidRDefault="00ED1E9A" w:rsidP="003E2C67">
      <w:pPr>
        <w:jc w:val="both"/>
        <w:rPr>
          <w:rFonts w:ascii="Arial" w:hAnsi="Arial" w:cs="Arial"/>
        </w:rPr>
      </w:pPr>
    </w:p>
    <w:p w14:paraId="00C664C2" w14:textId="273A5FFF"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Loss of privileges </w:t>
      </w:r>
      <w:r w:rsidR="0068176C" w:rsidRPr="002E128A">
        <w:rPr>
          <w:rFonts w:ascii="Arial" w:hAnsi="Arial" w:cs="Arial"/>
        </w:rPr>
        <w:t>such as: walking to and from school independently (Y4-Y6); after school clubs and school trips</w:t>
      </w:r>
    </w:p>
    <w:p w14:paraId="51DEDFFB" w14:textId="77777777" w:rsidR="00ED1E9A" w:rsidRPr="002E128A" w:rsidRDefault="00ED1E9A" w:rsidP="003E2C67">
      <w:pPr>
        <w:jc w:val="both"/>
        <w:rPr>
          <w:rFonts w:ascii="Arial" w:hAnsi="Arial" w:cs="Arial"/>
        </w:rPr>
      </w:pPr>
    </w:p>
    <w:p w14:paraId="6E4377EC" w14:textId="74D19CE0"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Restorative meetings/conversations </w:t>
      </w:r>
    </w:p>
    <w:p w14:paraId="52AC34CC" w14:textId="77777777" w:rsidR="00ED1E9A" w:rsidRPr="002E128A" w:rsidRDefault="00ED1E9A" w:rsidP="003E2C67">
      <w:pPr>
        <w:jc w:val="both"/>
        <w:rPr>
          <w:rFonts w:ascii="Arial" w:hAnsi="Arial" w:cs="Arial"/>
        </w:rPr>
      </w:pPr>
    </w:p>
    <w:p w14:paraId="337247C8" w14:textId="7861D576"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Written tasks such as account of behaviour/letter of apology </w:t>
      </w:r>
    </w:p>
    <w:p w14:paraId="10EDA396" w14:textId="77777777" w:rsidR="00ED1E9A" w:rsidRPr="002E128A" w:rsidRDefault="00ED1E9A" w:rsidP="003E2C67">
      <w:pPr>
        <w:jc w:val="both"/>
        <w:rPr>
          <w:rFonts w:ascii="Arial" w:hAnsi="Arial" w:cs="Arial"/>
        </w:rPr>
      </w:pPr>
    </w:p>
    <w:p w14:paraId="07A97D40" w14:textId="490C5D26"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‘Check ins’ with a senior member of staff </w:t>
      </w:r>
      <w:r w:rsidR="00DA02DC" w:rsidRPr="002E128A">
        <w:rPr>
          <w:rFonts w:ascii="Arial" w:hAnsi="Arial" w:cs="Arial"/>
        </w:rPr>
        <w:t>or Family Support Worker</w:t>
      </w:r>
    </w:p>
    <w:p w14:paraId="2785F02B" w14:textId="77777777" w:rsidR="00ED1E9A" w:rsidRPr="002E128A" w:rsidRDefault="00ED1E9A" w:rsidP="003E2C67">
      <w:pPr>
        <w:jc w:val="both"/>
        <w:rPr>
          <w:rFonts w:ascii="Arial" w:hAnsi="Arial" w:cs="Arial"/>
        </w:rPr>
      </w:pPr>
    </w:p>
    <w:p w14:paraId="585B7624" w14:textId="46A1C579"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Spoken to by the deputy/head teacher </w:t>
      </w:r>
    </w:p>
    <w:p w14:paraId="15513C4A" w14:textId="77777777" w:rsidR="00ED1E9A" w:rsidRPr="002E128A" w:rsidRDefault="00ED1E9A" w:rsidP="003E2C67">
      <w:pPr>
        <w:jc w:val="both"/>
        <w:rPr>
          <w:rFonts w:ascii="Arial" w:hAnsi="Arial" w:cs="Arial"/>
        </w:rPr>
      </w:pPr>
    </w:p>
    <w:p w14:paraId="3413680D" w14:textId="411866B3" w:rsidR="00ED1E9A" w:rsidRPr="002E128A" w:rsidRDefault="00ED1E9A" w:rsidP="00ED1E9A">
      <w:pPr>
        <w:pStyle w:val="ListParagraph"/>
        <w:numPr>
          <w:ilvl w:val="0"/>
          <w:numId w:val="27"/>
        </w:numPr>
        <w:jc w:val="both"/>
        <w:rPr>
          <w:rFonts w:ascii="Arial" w:hAnsi="Arial" w:cs="Arial"/>
        </w:rPr>
      </w:pPr>
      <w:r w:rsidRPr="002E128A">
        <w:rPr>
          <w:rFonts w:ascii="Arial" w:hAnsi="Arial" w:cs="Arial"/>
        </w:rPr>
        <w:t xml:space="preserve">Meeting with parents </w:t>
      </w:r>
    </w:p>
    <w:p w14:paraId="531A1121" w14:textId="77777777" w:rsidR="00ED1E9A" w:rsidRPr="002E128A" w:rsidRDefault="00ED1E9A" w:rsidP="00ED1E9A">
      <w:pPr>
        <w:jc w:val="both"/>
        <w:rPr>
          <w:rFonts w:ascii="Arial" w:hAnsi="Arial" w:cs="Arial"/>
        </w:rPr>
      </w:pPr>
    </w:p>
    <w:p w14:paraId="2A9EABE1" w14:textId="006DF270" w:rsidR="00ED1E9A" w:rsidRPr="002E128A" w:rsidRDefault="00ED1E9A" w:rsidP="00ED1E9A">
      <w:pPr>
        <w:pStyle w:val="ListParagraph"/>
        <w:numPr>
          <w:ilvl w:val="0"/>
          <w:numId w:val="34"/>
        </w:numPr>
        <w:jc w:val="both"/>
        <w:rPr>
          <w:rFonts w:ascii="Arial" w:hAnsi="Arial" w:cs="Arial"/>
        </w:rPr>
      </w:pPr>
      <w:r w:rsidRPr="002E128A">
        <w:rPr>
          <w:rFonts w:ascii="Arial" w:hAnsi="Arial" w:cs="Arial"/>
        </w:rPr>
        <w:t xml:space="preserve">Restorative work around school </w:t>
      </w:r>
      <w:r w:rsidR="0068176C" w:rsidRPr="002E128A">
        <w:rPr>
          <w:rFonts w:ascii="Arial" w:hAnsi="Arial" w:cs="Arial"/>
        </w:rPr>
        <w:t xml:space="preserve">– this could include litter picking; cleaning the hall; tidying an area of school </w:t>
      </w:r>
      <w:proofErr w:type="spellStart"/>
      <w:r w:rsidR="0068176C" w:rsidRPr="002E128A">
        <w:rPr>
          <w:rFonts w:ascii="Arial" w:hAnsi="Arial" w:cs="Arial"/>
        </w:rPr>
        <w:t>etc</w:t>
      </w:r>
      <w:proofErr w:type="spellEnd"/>
    </w:p>
    <w:p w14:paraId="1247A7E2" w14:textId="77777777" w:rsidR="00ED1E9A" w:rsidRPr="002E128A" w:rsidRDefault="00ED1E9A" w:rsidP="00ED1E9A">
      <w:pPr>
        <w:jc w:val="both"/>
        <w:rPr>
          <w:rFonts w:ascii="Arial" w:hAnsi="Arial" w:cs="Arial"/>
        </w:rPr>
      </w:pPr>
    </w:p>
    <w:p w14:paraId="620047BD" w14:textId="5D1AA152" w:rsidR="00ED1E9A" w:rsidRPr="002E128A" w:rsidRDefault="00ED1E9A" w:rsidP="00ED1E9A">
      <w:pPr>
        <w:pStyle w:val="ListParagraph"/>
        <w:numPr>
          <w:ilvl w:val="0"/>
          <w:numId w:val="34"/>
        </w:numPr>
        <w:jc w:val="both"/>
        <w:rPr>
          <w:rFonts w:ascii="Arial" w:hAnsi="Arial" w:cs="Arial"/>
        </w:rPr>
      </w:pPr>
      <w:r w:rsidRPr="002E128A">
        <w:rPr>
          <w:rFonts w:ascii="Arial" w:hAnsi="Arial" w:cs="Arial"/>
        </w:rPr>
        <w:t xml:space="preserve">Behaviour support plan </w:t>
      </w:r>
    </w:p>
    <w:p w14:paraId="3A2502C9" w14:textId="77777777" w:rsidR="00ED1E9A" w:rsidRPr="002E128A" w:rsidRDefault="00ED1E9A" w:rsidP="00ED1E9A">
      <w:pPr>
        <w:jc w:val="both"/>
        <w:rPr>
          <w:rFonts w:ascii="Arial" w:hAnsi="Arial" w:cs="Arial"/>
        </w:rPr>
      </w:pPr>
    </w:p>
    <w:p w14:paraId="38E8B8B4" w14:textId="1DD1509B" w:rsidR="00ED1E9A" w:rsidRPr="002E128A" w:rsidRDefault="00ED1E9A" w:rsidP="00ED1E9A">
      <w:pPr>
        <w:pStyle w:val="ListParagraph"/>
        <w:numPr>
          <w:ilvl w:val="0"/>
          <w:numId w:val="34"/>
        </w:numPr>
        <w:jc w:val="both"/>
        <w:rPr>
          <w:rFonts w:ascii="Arial" w:hAnsi="Arial" w:cs="Arial"/>
        </w:rPr>
      </w:pPr>
      <w:r w:rsidRPr="002E128A">
        <w:rPr>
          <w:rFonts w:ascii="Arial" w:hAnsi="Arial" w:cs="Arial"/>
        </w:rPr>
        <w:t xml:space="preserve">Working in another area of school </w:t>
      </w:r>
    </w:p>
    <w:p w14:paraId="52B3B2A7" w14:textId="77777777" w:rsidR="0068176C" w:rsidRPr="002E128A" w:rsidRDefault="0068176C" w:rsidP="0068176C">
      <w:pPr>
        <w:pStyle w:val="ListParagraph"/>
        <w:rPr>
          <w:rFonts w:ascii="Arial" w:hAnsi="Arial" w:cs="Arial"/>
        </w:rPr>
      </w:pPr>
    </w:p>
    <w:p w14:paraId="058176B5" w14:textId="5831B172" w:rsidR="0068176C" w:rsidRPr="002E128A" w:rsidRDefault="0068176C" w:rsidP="00ED1E9A">
      <w:pPr>
        <w:pStyle w:val="ListParagraph"/>
        <w:numPr>
          <w:ilvl w:val="0"/>
          <w:numId w:val="34"/>
        </w:numPr>
        <w:jc w:val="both"/>
        <w:rPr>
          <w:rFonts w:ascii="Arial" w:hAnsi="Arial" w:cs="Arial"/>
        </w:rPr>
      </w:pPr>
      <w:r w:rsidRPr="002E128A">
        <w:rPr>
          <w:rFonts w:ascii="Arial" w:hAnsi="Arial" w:cs="Arial"/>
        </w:rPr>
        <w:t>Internal exclusion</w:t>
      </w:r>
    </w:p>
    <w:p w14:paraId="282DAB15" w14:textId="77777777" w:rsidR="00ED1E9A" w:rsidRPr="002E128A" w:rsidRDefault="00ED1E9A" w:rsidP="00ED1E9A">
      <w:pPr>
        <w:jc w:val="both"/>
        <w:rPr>
          <w:rFonts w:ascii="Arial" w:hAnsi="Arial" w:cs="Arial"/>
        </w:rPr>
      </w:pPr>
    </w:p>
    <w:p w14:paraId="118D9D36" w14:textId="3A8CA158" w:rsidR="00ED1E9A" w:rsidRPr="002E128A" w:rsidRDefault="00ED1E9A" w:rsidP="00ED1E9A">
      <w:pPr>
        <w:pStyle w:val="ListParagraph"/>
        <w:numPr>
          <w:ilvl w:val="0"/>
          <w:numId w:val="34"/>
        </w:numPr>
        <w:jc w:val="both"/>
        <w:rPr>
          <w:rFonts w:ascii="Arial" w:hAnsi="Arial" w:cs="Arial"/>
        </w:rPr>
      </w:pPr>
      <w:r w:rsidRPr="002E128A">
        <w:rPr>
          <w:rFonts w:ascii="Arial" w:hAnsi="Arial" w:cs="Arial"/>
        </w:rPr>
        <w:t>Permanent exclusion</w:t>
      </w:r>
    </w:p>
    <w:p w14:paraId="15078576" w14:textId="77777777" w:rsidR="00660A9A" w:rsidRPr="002E128A" w:rsidRDefault="00660A9A" w:rsidP="00660A9A">
      <w:pPr>
        <w:pStyle w:val="ListParagraph"/>
        <w:rPr>
          <w:rFonts w:ascii="Arial" w:hAnsi="Arial" w:cs="Arial"/>
        </w:rPr>
      </w:pPr>
    </w:p>
    <w:p w14:paraId="5CADDD16" w14:textId="77777777" w:rsidR="00660A9A" w:rsidRPr="002E128A" w:rsidRDefault="00660A9A" w:rsidP="00660A9A">
      <w:pPr>
        <w:jc w:val="both"/>
        <w:rPr>
          <w:rFonts w:ascii="Arial" w:hAnsi="Arial" w:cs="Arial"/>
        </w:rPr>
      </w:pPr>
    </w:p>
    <w:p w14:paraId="77628D3A" w14:textId="77777777" w:rsidR="00660A9A" w:rsidRPr="002E128A" w:rsidRDefault="00660A9A" w:rsidP="00660A9A">
      <w:pPr>
        <w:jc w:val="both"/>
        <w:rPr>
          <w:rFonts w:ascii="Arial" w:hAnsi="Arial" w:cs="Arial"/>
        </w:rPr>
      </w:pPr>
      <w:r w:rsidRPr="002E128A">
        <w:rPr>
          <w:rFonts w:ascii="Arial" w:hAnsi="Arial" w:cs="Arial"/>
        </w:rPr>
        <w:t xml:space="preserve">Incidences of negative behaviour are dealt with in a fair, respectful, and appropriate way for all children involved. </w:t>
      </w:r>
    </w:p>
    <w:p w14:paraId="59DE0697" w14:textId="77777777" w:rsidR="00660A9A" w:rsidRPr="002E128A" w:rsidRDefault="00660A9A" w:rsidP="00660A9A">
      <w:pPr>
        <w:jc w:val="both"/>
        <w:rPr>
          <w:rFonts w:ascii="Arial" w:hAnsi="Arial" w:cs="Arial"/>
        </w:rPr>
      </w:pPr>
    </w:p>
    <w:p w14:paraId="01BCCEFD" w14:textId="77777777" w:rsidR="00660A9A" w:rsidRPr="002E128A" w:rsidRDefault="00660A9A" w:rsidP="00660A9A">
      <w:pPr>
        <w:jc w:val="both"/>
        <w:rPr>
          <w:rFonts w:ascii="Arial" w:hAnsi="Arial" w:cs="Arial"/>
        </w:rPr>
      </w:pPr>
      <w:r w:rsidRPr="002E128A">
        <w:rPr>
          <w:rFonts w:ascii="Arial" w:hAnsi="Arial" w:cs="Arial"/>
        </w:rPr>
        <w:t xml:space="preserve">The key focus is on individuals taking responsibility for their behaviour, repairing any harm done and rebuilding and restoring relationships. </w:t>
      </w:r>
    </w:p>
    <w:p w14:paraId="736E0B25" w14:textId="77777777" w:rsidR="00660A9A" w:rsidRPr="002E128A" w:rsidRDefault="00660A9A" w:rsidP="00660A9A">
      <w:pPr>
        <w:jc w:val="both"/>
        <w:rPr>
          <w:rFonts w:ascii="Arial" w:hAnsi="Arial" w:cs="Arial"/>
        </w:rPr>
      </w:pPr>
    </w:p>
    <w:p w14:paraId="56987D42" w14:textId="435D7569" w:rsidR="00660A9A" w:rsidRPr="002E128A" w:rsidRDefault="00660A9A" w:rsidP="00660A9A">
      <w:pPr>
        <w:jc w:val="both"/>
        <w:rPr>
          <w:rFonts w:ascii="Arial" w:hAnsi="Arial" w:cs="Arial"/>
        </w:rPr>
      </w:pPr>
      <w:r w:rsidRPr="002E128A">
        <w:rPr>
          <w:rFonts w:ascii="Arial" w:hAnsi="Arial" w:cs="Arial"/>
        </w:rPr>
        <w:t>The key principle when dealing with issues is to give everyone involved a chance to have their say and become actively involved in the process.</w:t>
      </w:r>
    </w:p>
    <w:p w14:paraId="5FAE7EA7" w14:textId="77777777" w:rsidR="00660A9A" w:rsidRPr="002E128A" w:rsidRDefault="00660A9A" w:rsidP="00660A9A">
      <w:pPr>
        <w:jc w:val="both"/>
        <w:rPr>
          <w:rFonts w:ascii="Arial" w:hAnsi="Arial" w:cs="Arial"/>
        </w:rPr>
      </w:pPr>
    </w:p>
    <w:p w14:paraId="49C05743" w14:textId="68EDCA0B" w:rsidR="00660A9A" w:rsidRPr="002E128A" w:rsidRDefault="00660A9A" w:rsidP="00660A9A">
      <w:pPr>
        <w:jc w:val="both"/>
        <w:rPr>
          <w:rFonts w:ascii="Arial" w:hAnsi="Arial" w:cs="Arial"/>
        </w:rPr>
      </w:pPr>
      <w:r w:rsidRPr="002E128A">
        <w:rPr>
          <w:rFonts w:ascii="Arial" w:hAnsi="Arial" w:cs="Arial"/>
        </w:rPr>
        <w:t xml:space="preserve">Following an incident, a </w:t>
      </w:r>
      <w:r w:rsidRPr="00E3048A">
        <w:rPr>
          <w:rFonts w:ascii="Arial" w:hAnsi="Arial" w:cs="Arial"/>
        </w:rPr>
        <w:t>restorative conversation</w:t>
      </w:r>
      <w:r w:rsidRPr="002E128A">
        <w:rPr>
          <w:rFonts w:ascii="Arial" w:hAnsi="Arial" w:cs="Arial"/>
        </w:rPr>
        <w:t xml:space="preserve"> will take place to support the child in understanding the harm that </w:t>
      </w:r>
      <w:r w:rsidR="00DA02DC" w:rsidRPr="002E128A">
        <w:rPr>
          <w:rFonts w:ascii="Arial" w:hAnsi="Arial" w:cs="Arial"/>
        </w:rPr>
        <w:t xml:space="preserve">has been caused. </w:t>
      </w:r>
      <w:r w:rsidR="006E6E1F" w:rsidRPr="00E3048A">
        <w:rPr>
          <w:rFonts w:ascii="Arial" w:hAnsi="Arial" w:cs="Arial"/>
        </w:rPr>
        <w:t>(See Appendix 4</w:t>
      </w:r>
      <w:r w:rsidRPr="00E3048A">
        <w:rPr>
          <w:rFonts w:ascii="Arial" w:hAnsi="Arial" w:cs="Arial"/>
        </w:rPr>
        <w:t>)</w:t>
      </w:r>
      <w:r w:rsidRPr="002E128A">
        <w:rPr>
          <w:rFonts w:ascii="Arial" w:hAnsi="Arial" w:cs="Arial"/>
        </w:rPr>
        <w:t xml:space="preserve"> </w:t>
      </w:r>
    </w:p>
    <w:p w14:paraId="2B53442D" w14:textId="77777777" w:rsidR="00660A9A" w:rsidRPr="002E128A" w:rsidRDefault="00660A9A" w:rsidP="00660A9A">
      <w:pPr>
        <w:jc w:val="both"/>
        <w:rPr>
          <w:rFonts w:ascii="Arial" w:hAnsi="Arial" w:cs="Arial"/>
        </w:rPr>
      </w:pPr>
    </w:p>
    <w:p w14:paraId="443DC261" w14:textId="346B3436" w:rsidR="00660A9A" w:rsidRPr="002E128A" w:rsidRDefault="00660A9A" w:rsidP="00660A9A">
      <w:pPr>
        <w:jc w:val="both"/>
        <w:rPr>
          <w:rFonts w:ascii="Arial" w:hAnsi="Arial" w:cs="Arial"/>
        </w:rPr>
      </w:pPr>
      <w:r w:rsidRPr="002E128A">
        <w:rPr>
          <w:rFonts w:ascii="Arial" w:hAnsi="Arial" w:cs="Arial"/>
        </w:rPr>
        <w:t xml:space="preserve">With support, (if required) the child can decide how they are going to restore the relationship. </w:t>
      </w:r>
    </w:p>
    <w:p w14:paraId="0FBEC87F" w14:textId="77777777" w:rsidR="00660A9A" w:rsidRPr="002E128A" w:rsidRDefault="00660A9A" w:rsidP="00660A9A">
      <w:pPr>
        <w:jc w:val="both"/>
        <w:rPr>
          <w:rFonts w:ascii="Arial" w:hAnsi="Arial" w:cs="Arial"/>
        </w:rPr>
      </w:pPr>
    </w:p>
    <w:p w14:paraId="4167FD6C" w14:textId="543363CF" w:rsidR="009878E1" w:rsidRDefault="009878E1" w:rsidP="009878E1">
      <w:pPr>
        <w:jc w:val="both"/>
        <w:rPr>
          <w:rFonts w:ascii="Arial" w:hAnsi="Arial" w:cs="Arial"/>
        </w:rPr>
      </w:pPr>
      <w:r w:rsidRPr="002E128A">
        <w:rPr>
          <w:rFonts w:ascii="Arial" w:hAnsi="Arial" w:cs="Arial"/>
        </w:rPr>
        <w:t xml:space="preserve">This approach encourages those involved to identify ways in which a relationship can be repaired or how they can move forward. By giving pupils this responsibility, we are supporting them in developing their own strategies for avoiding and resolving conflict. We </w:t>
      </w:r>
      <w:r w:rsidRPr="002E128A">
        <w:rPr>
          <w:rFonts w:ascii="Arial" w:hAnsi="Arial" w:cs="Arial"/>
        </w:rPr>
        <w:lastRenderedPageBreak/>
        <w:t xml:space="preserve">believe that if pupils reach their own agreement as to how to move forward after a conflict, they are more likely to abide by it than if it is suggested by an adult or imposed upon them. </w:t>
      </w:r>
    </w:p>
    <w:p w14:paraId="291430A8" w14:textId="77777777" w:rsidR="009878E1" w:rsidRPr="002E128A" w:rsidRDefault="009878E1" w:rsidP="009878E1">
      <w:pPr>
        <w:jc w:val="both"/>
        <w:rPr>
          <w:rFonts w:ascii="Arial" w:hAnsi="Arial" w:cs="Arial"/>
        </w:rPr>
      </w:pPr>
    </w:p>
    <w:p w14:paraId="45C5FFEC" w14:textId="77777777" w:rsidR="009878E1" w:rsidRPr="002E128A" w:rsidRDefault="009878E1" w:rsidP="009878E1">
      <w:pPr>
        <w:jc w:val="both"/>
        <w:rPr>
          <w:rFonts w:ascii="Arial" w:hAnsi="Arial" w:cs="Arial"/>
        </w:rPr>
      </w:pPr>
      <w:r w:rsidRPr="002E128A">
        <w:rPr>
          <w:rFonts w:ascii="Arial" w:hAnsi="Arial" w:cs="Arial"/>
        </w:rPr>
        <w:t xml:space="preserve">Some children with social, emotional, or mental health difficulties require time to calm down and this is an important part of developing a child's self-management skills. ‘Reflection time’ can be offered to children before an incident is dealt with. </w:t>
      </w:r>
    </w:p>
    <w:p w14:paraId="59FC3169" w14:textId="77777777" w:rsidR="009878E1" w:rsidRPr="002E128A" w:rsidRDefault="009878E1" w:rsidP="009878E1">
      <w:pPr>
        <w:jc w:val="both"/>
        <w:rPr>
          <w:rFonts w:ascii="Arial" w:hAnsi="Arial" w:cs="Arial"/>
        </w:rPr>
      </w:pPr>
    </w:p>
    <w:p w14:paraId="04385F3D" w14:textId="77777777" w:rsidR="009878E1" w:rsidRPr="002E128A" w:rsidRDefault="009878E1" w:rsidP="009878E1">
      <w:pPr>
        <w:jc w:val="both"/>
        <w:rPr>
          <w:rFonts w:ascii="Arial" w:hAnsi="Arial" w:cs="Arial"/>
        </w:rPr>
      </w:pPr>
      <w:r w:rsidRPr="002E128A">
        <w:rPr>
          <w:rFonts w:ascii="Arial" w:hAnsi="Arial" w:cs="Arial"/>
        </w:rPr>
        <w:t xml:space="preserve">In our caring, Christian school, we aim to support all children with their learning whether this be academic or behavioural. Therefore, when children require additional support with regulating their behaviour, this will be provided through a Behaviour Support Plan which will be created with parents/carers. </w:t>
      </w:r>
    </w:p>
    <w:p w14:paraId="7C6A3328" w14:textId="77777777" w:rsidR="009878E1" w:rsidRPr="002E128A" w:rsidRDefault="009878E1" w:rsidP="009878E1">
      <w:pPr>
        <w:jc w:val="both"/>
        <w:rPr>
          <w:rFonts w:ascii="Arial" w:hAnsi="Arial" w:cs="Arial"/>
        </w:rPr>
      </w:pPr>
    </w:p>
    <w:p w14:paraId="66C098D3" w14:textId="4A3B4D99" w:rsidR="0068176C" w:rsidRPr="002E128A" w:rsidRDefault="009878E1" w:rsidP="009878E1">
      <w:pPr>
        <w:jc w:val="both"/>
        <w:rPr>
          <w:rFonts w:ascii="Arial" w:hAnsi="Arial" w:cs="Arial"/>
        </w:rPr>
      </w:pPr>
      <w:r w:rsidRPr="002E128A">
        <w:rPr>
          <w:rFonts w:ascii="Arial" w:hAnsi="Arial" w:cs="Arial"/>
        </w:rPr>
        <w:t>Strategies will be implemented to support the child with their behaviour and this will be regularly monitored.</w:t>
      </w:r>
    </w:p>
    <w:p w14:paraId="05B3BA0C" w14:textId="77777777" w:rsidR="0068176C" w:rsidRPr="002E128A" w:rsidRDefault="0068176C" w:rsidP="009878E1">
      <w:pPr>
        <w:jc w:val="both"/>
        <w:rPr>
          <w:rFonts w:ascii="Arial" w:hAnsi="Arial" w:cs="Arial"/>
        </w:rPr>
      </w:pPr>
    </w:p>
    <w:p w14:paraId="5AF522FE" w14:textId="77777777" w:rsidR="0068176C" w:rsidRPr="002E128A" w:rsidRDefault="009E3EC3" w:rsidP="009E3EC3">
      <w:pPr>
        <w:jc w:val="both"/>
        <w:rPr>
          <w:rFonts w:ascii="Arial" w:hAnsi="Arial" w:cs="Arial"/>
        </w:rPr>
      </w:pPr>
      <w:r w:rsidRPr="002E128A">
        <w:rPr>
          <w:rFonts w:ascii="Arial" w:hAnsi="Arial" w:cs="Arial"/>
        </w:rPr>
        <w:t xml:space="preserve">On rare occasions and in extreme cases, there are incidences where behaviours severely compromise the safety and learning of our pupils and adults. In these cases, the adults dealing with the situation may need to remove children from the classroom. </w:t>
      </w:r>
    </w:p>
    <w:p w14:paraId="501144DC" w14:textId="77777777" w:rsidR="0068176C" w:rsidRPr="002E128A" w:rsidRDefault="0068176C" w:rsidP="009E3EC3">
      <w:pPr>
        <w:jc w:val="both"/>
        <w:rPr>
          <w:rFonts w:ascii="Arial" w:hAnsi="Arial" w:cs="Arial"/>
        </w:rPr>
      </w:pPr>
    </w:p>
    <w:p w14:paraId="69787B56" w14:textId="094C52CD" w:rsidR="003C430C" w:rsidRPr="002E128A" w:rsidRDefault="009E3EC3" w:rsidP="009E3EC3">
      <w:pPr>
        <w:jc w:val="both"/>
        <w:rPr>
          <w:rFonts w:ascii="Arial" w:hAnsi="Arial" w:cs="Arial"/>
        </w:rPr>
      </w:pPr>
      <w:r w:rsidRPr="002E128A">
        <w:rPr>
          <w:rFonts w:ascii="Arial" w:hAnsi="Arial" w:cs="Arial"/>
        </w:rPr>
        <w:t xml:space="preserve">Please see the Restrictive Physical Intervention (Positive Handling) section below. </w:t>
      </w:r>
    </w:p>
    <w:p w14:paraId="49597A7F" w14:textId="77777777" w:rsidR="00127517" w:rsidRPr="002E128A" w:rsidRDefault="00127517" w:rsidP="009E3EC3">
      <w:pPr>
        <w:jc w:val="both"/>
        <w:rPr>
          <w:rFonts w:ascii="Arial" w:hAnsi="Arial" w:cs="Arial"/>
        </w:rPr>
      </w:pPr>
    </w:p>
    <w:p w14:paraId="09F43B3A" w14:textId="4E20828F" w:rsidR="009E3EC3" w:rsidRPr="002E128A" w:rsidRDefault="009E3EC3" w:rsidP="009E3EC3">
      <w:pPr>
        <w:jc w:val="both"/>
        <w:rPr>
          <w:rFonts w:ascii="Arial" w:hAnsi="Arial" w:cs="Arial"/>
        </w:rPr>
      </w:pPr>
      <w:r w:rsidRPr="002E128A">
        <w:rPr>
          <w:rFonts w:ascii="Arial" w:hAnsi="Arial" w:cs="Arial"/>
        </w:rPr>
        <w:t xml:space="preserve">Parents/carers will be informed, and this will be recorded on CPOMS. </w:t>
      </w:r>
    </w:p>
    <w:p w14:paraId="54E1BDE3" w14:textId="77777777" w:rsidR="009E3EC3" w:rsidRPr="002E128A" w:rsidRDefault="009E3EC3" w:rsidP="009E3EC3">
      <w:pPr>
        <w:jc w:val="both"/>
        <w:rPr>
          <w:rFonts w:ascii="Arial" w:hAnsi="Arial" w:cs="Arial"/>
        </w:rPr>
      </w:pPr>
    </w:p>
    <w:p w14:paraId="08A1ECC9" w14:textId="1833115C" w:rsidR="009E3EC3" w:rsidRPr="002E128A" w:rsidRDefault="009E3EC3" w:rsidP="009E3EC3">
      <w:pPr>
        <w:jc w:val="both"/>
        <w:rPr>
          <w:rFonts w:ascii="Arial" w:hAnsi="Arial" w:cs="Arial"/>
        </w:rPr>
      </w:pPr>
      <w:r w:rsidRPr="002E128A">
        <w:rPr>
          <w:rFonts w:ascii="Arial" w:hAnsi="Arial" w:cs="Arial"/>
        </w:rPr>
        <w:t xml:space="preserve">Following this, proportionate consequences will be given. For any exclusions, we follow </w:t>
      </w:r>
      <w:proofErr w:type="spellStart"/>
      <w:r w:rsidRPr="002E128A">
        <w:rPr>
          <w:rFonts w:ascii="Arial" w:hAnsi="Arial" w:cs="Arial"/>
        </w:rPr>
        <w:t>DfE</w:t>
      </w:r>
      <w:proofErr w:type="spellEnd"/>
      <w:r w:rsidRPr="002E128A">
        <w:rPr>
          <w:rFonts w:ascii="Arial" w:hAnsi="Arial" w:cs="Arial"/>
        </w:rPr>
        <w:t xml:space="preserve"> guidelines</w:t>
      </w:r>
      <w:r w:rsidR="00127517" w:rsidRPr="002E128A">
        <w:rPr>
          <w:rFonts w:ascii="Arial" w:hAnsi="Arial" w:cs="Arial"/>
        </w:rPr>
        <w:t>.</w:t>
      </w:r>
    </w:p>
    <w:p w14:paraId="08BD34E1" w14:textId="77777777" w:rsidR="00127517" w:rsidRPr="002E128A" w:rsidRDefault="00127517" w:rsidP="009E3EC3">
      <w:pPr>
        <w:jc w:val="both"/>
        <w:rPr>
          <w:rFonts w:ascii="Arial" w:hAnsi="Arial" w:cs="Arial"/>
        </w:rPr>
      </w:pPr>
    </w:p>
    <w:p w14:paraId="5DA24DF0" w14:textId="02E40D20" w:rsidR="00127517" w:rsidRPr="002E128A" w:rsidRDefault="00127517" w:rsidP="009E3EC3">
      <w:pPr>
        <w:jc w:val="both"/>
        <w:rPr>
          <w:rFonts w:ascii="Arial" w:hAnsi="Arial" w:cs="Arial"/>
        </w:rPr>
      </w:pPr>
      <w:r w:rsidRPr="002E128A">
        <w:rPr>
          <w:rFonts w:ascii="Arial" w:hAnsi="Arial" w:cs="Arial"/>
        </w:rPr>
        <w:t>Some children exhibit behaviours based on early childhood experiences (ACEs) and family circumstances. As a school</w:t>
      </w:r>
      <w:r w:rsidR="004346FD">
        <w:rPr>
          <w:rFonts w:ascii="Arial" w:hAnsi="Arial" w:cs="Arial"/>
        </w:rPr>
        <w:t>,</w:t>
      </w:r>
      <w:r w:rsidRPr="002E128A">
        <w:rPr>
          <w:rFonts w:ascii="Arial" w:hAnsi="Arial" w:cs="Arial"/>
        </w:rPr>
        <w:t xml:space="preserve"> we re</w:t>
      </w:r>
      <w:r w:rsidR="004346FD">
        <w:rPr>
          <w:rFonts w:ascii="Arial" w:hAnsi="Arial" w:cs="Arial"/>
        </w:rPr>
        <w:t>cognise that their behaviours are</w:t>
      </w:r>
      <w:r w:rsidRPr="002E128A">
        <w:rPr>
          <w:rFonts w:ascii="Arial" w:hAnsi="Arial" w:cs="Arial"/>
        </w:rPr>
        <w:t xml:space="preserve"> their way of communicating their emotions. Extreme behaviours may also be explained by an additional or special education need. </w:t>
      </w:r>
    </w:p>
    <w:p w14:paraId="328D56EF" w14:textId="77777777" w:rsidR="00127517" w:rsidRPr="002E128A" w:rsidRDefault="00127517" w:rsidP="009E3EC3">
      <w:pPr>
        <w:jc w:val="both"/>
        <w:rPr>
          <w:rFonts w:ascii="Arial" w:hAnsi="Arial" w:cs="Arial"/>
        </w:rPr>
      </w:pPr>
    </w:p>
    <w:p w14:paraId="734CD015" w14:textId="1CD6B93E" w:rsidR="00127517" w:rsidRPr="002E128A" w:rsidRDefault="00127517" w:rsidP="009E3EC3">
      <w:pPr>
        <w:jc w:val="both"/>
        <w:rPr>
          <w:rFonts w:ascii="Arial" w:hAnsi="Arial" w:cs="Arial"/>
        </w:rPr>
      </w:pPr>
      <w:r w:rsidRPr="002E128A">
        <w:rPr>
          <w:rFonts w:ascii="Arial" w:hAnsi="Arial" w:cs="Arial"/>
        </w:rPr>
        <w:t>External agencies may need to become involved for behaviour monitoring and support. If a child has a special educational need or disability (SEND) then we will seek the relevant suppor</w:t>
      </w:r>
      <w:r w:rsidR="00E161B1" w:rsidRPr="002E128A">
        <w:rPr>
          <w:rFonts w:ascii="Arial" w:hAnsi="Arial" w:cs="Arial"/>
        </w:rPr>
        <w:t>t and advice from SEND teachers,</w:t>
      </w:r>
      <w:r w:rsidRPr="002E128A">
        <w:rPr>
          <w:rFonts w:ascii="Arial" w:hAnsi="Arial" w:cs="Arial"/>
        </w:rPr>
        <w:t xml:space="preserve"> educational psychologists and medical professionals.</w:t>
      </w:r>
    </w:p>
    <w:p w14:paraId="5182C526" w14:textId="77777777" w:rsidR="00127517" w:rsidRPr="002E128A" w:rsidRDefault="00127517" w:rsidP="009E3EC3">
      <w:pPr>
        <w:jc w:val="both"/>
        <w:rPr>
          <w:rFonts w:ascii="Arial" w:hAnsi="Arial" w:cs="Arial"/>
        </w:rPr>
      </w:pPr>
    </w:p>
    <w:p w14:paraId="20D214EE" w14:textId="2EBADBB3" w:rsidR="00127517" w:rsidRPr="002E128A" w:rsidRDefault="00127517" w:rsidP="00127517">
      <w:pPr>
        <w:spacing w:before="240"/>
        <w:jc w:val="both"/>
        <w:rPr>
          <w:rFonts w:ascii="Arial" w:hAnsi="Arial" w:cs="Arial"/>
          <w:b/>
        </w:rPr>
      </w:pPr>
      <w:r w:rsidRPr="002E128A">
        <w:rPr>
          <w:rFonts w:ascii="Arial" w:hAnsi="Arial" w:cs="Arial"/>
          <w:b/>
        </w:rPr>
        <w:t>Restrictive Physical Intervention (Positive Handling)</w:t>
      </w:r>
    </w:p>
    <w:p w14:paraId="6CF90AB9" w14:textId="18579273" w:rsidR="00961B19" w:rsidRPr="00961B19" w:rsidRDefault="00127517" w:rsidP="00961B19">
      <w:pPr>
        <w:spacing w:before="240"/>
        <w:jc w:val="both"/>
        <w:rPr>
          <w:rFonts w:ascii="Arial" w:hAnsi="Arial" w:cs="Arial"/>
        </w:rPr>
      </w:pPr>
      <w:r w:rsidRPr="00961B19">
        <w:rPr>
          <w:rFonts w:ascii="Arial" w:hAnsi="Arial" w:cs="Arial"/>
        </w:rPr>
        <w:t xml:space="preserve">To fulfil our duty of care to prevent harm, Restrictive Physical Intervention (RPI) by staff may be required as a last resort. </w:t>
      </w:r>
      <w:r w:rsidR="00961B19" w:rsidRPr="00961B19">
        <w:rPr>
          <w:rFonts w:ascii="Arial" w:hAnsi="Arial" w:cs="Arial"/>
          <w:color w:val="242424"/>
        </w:rPr>
        <w:t>The following paragraph is taken from the Education &amp; Inspections Act</w:t>
      </w:r>
    </w:p>
    <w:p w14:paraId="291D4891" w14:textId="77777777" w:rsidR="00961B19" w:rsidRPr="00961B19" w:rsidRDefault="00961B19" w:rsidP="00961B19">
      <w:pPr>
        <w:pStyle w:val="NormalWeb"/>
        <w:shd w:val="clear" w:color="auto" w:fill="FFFFFF"/>
        <w:spacing w:before="0" w:beforeAutospacing="0" w:after="0" w:afterAutospacing="0"/>
        <w:textAlignment w:val="baseline"/>
        <w:rPr>
          <w:rFonts w:ascii="Arial" w:hAnsi="Arial" w:cs="Arial"/>
          <w:color w:val="242424"/>
        </w:rPr>
      </w:pPr>
      <w:r w:rsidRPr="00961B19">
        <w:rPr>
          <w:rFonts w:ascii="Arial" w:hAnsi="Arial" w:cs="Arial"/>
          <w:color w:val="242424"/>
        </w:rPr>
        <w:t> </w:t>
      </w:r>
    </w:p>
    <w:p w14:paraId="03E2C4C5" w14:textId="18A4095A" w:rsidR="00961B19" w:rsidRDefault="00961B19" w:rsidP="00961B19">
      <w:pPr>
        <w:pStyle w:val="NormalWeb"/>
        <w:shd w:val="clear" w:color="auto" w:fill="FFFFFF"/>
        <w:spacing w:before="0" w:beforeAutospacing="0" w:after="0" w:afterAutospacing="0"/>
        <w:textAlignment w:val="baseline"/>
        <w:rPr>
          <w:rFonts w:ascii="Arial" w:hAnsi="Arial" w:cs="Arial"/>
          <w:color w:val="242424"/>
        </w:rPr>
      </w:pPr>
      <w:r w:rsidRPr="00961B19">
        <w:rPr>
          <w:rFonts w:ascii="Arial" w:hAnsi="Arial" w:cs="Arial"/>
          <w:b/>
          <w:bCs/>
          <w:color w:val="242424"/>
          <w:u w:val="single"/>
        </w:rPr>
        <w:t>E</w:t>
      </w:r>
      <w:r>
        <w:rPr>
          <w:rFonts w:ascii="Arial" w:hAnsi="Arial" w:cs="Arial"/>
          <w:b/>
          <w:bCs/>
          <w:color w:val="242424"/>
          <w:u w:val="single"/>
        </w:rPr>
        <w:t>ducation &amp; Inspections Act 2006</w:t>
      </w:r>
      <w:r w:rsidR="005F3FAC">
        <w:rPr>
          <w:rFonts w:ascii="Arial" w:hAnsi="Arial" w:cs="Arial"/>
          <w:color w:val="242424"/>
        </w:rPr>
        <w:br/>
        <w:t xml:space="preserve">(C.40 Part 7 </w:t>
      </w:r>
      <w:proofErr w:type="spellStart"/>
      <w:r w:rsidR="005F3FAC">
        <w:rPr>
          <w:rFonts w:ascii="Arial" w:hAnsi="Arial" w:cs="Arial"/>
          <w:color w:val="242424"/>
        </w:rPr>
        <w:t>Ch</w:t>
      </w:r>
      <w:proofErr w:type="spellEnd"/>
      <w:r w:rsidR="005F3FAC">
        <w:rPr>
          <w:rFonts w:ascii="Arial" w:hAnsi="Arial" w:cs="Arial"/>
          <w:color w:val="242424"/>
        </w:rPr>
        <w:t xml:space="preserve"> 1 Pt93</w:t>
      </w:r>
      <w:r w:rsidRPr="00961B19">
        <w:rPr>
          <w:rFonts w:ascii="Arial" w:hAnsi="Arial" w:cs="Arial"/>
          <w:color w:val="242424"/>
        </w:rPr>
        <w:t>)</w:t>
      </w:r>
      <w:r w:rsidRPr="00961B19">
        <w:rPr>
          <w:rFonts w:ascii="Arial" w:hAnsi="Arial" w:cs="Arial"/>
          <w:color w:val="242424"/>
        </w:rPr>
        <w:br/>
      </w:r>
      <w:r w:rsidRPr="00961B19">
        <w:rPr>
          <w:rFonts w:ascii="Arial" w:hAnsi="Arial" w:cs="Arial"/>
          <w:color w:val="242424"/>
        </w:rPr>
        <w:br/>
        <w:t>Power of members of staff to use force:</w:t>
      </w:r>
    </w:p>
    <w:p w14:paraId="6375AD61" w14:textId="2DA36686" w:rsidR="00961B19" w:rsidRPr="00961B19" w:rsidRDefault="00961B19" w:rsidP="00961B19">
      <w:pPr>
        <w:pStyle w:val="NormalWeb"/>
        <w:shd w:val="clear" w:color="auto" w:fill="FFFFFF"/>
        <w:spacing w:before="0" w:beforeAutospacing="0" w:after="0" w:afterAutospacing="0"/>
        <w:textAlignment w:val="baseline"/>
        <w:rPr>
          <w:rFonts w:ascii="Arial" w:hAnsi="Arial" w:cs="Arial"/>
          <w:color w:val="242424"/>
        </w:rPr>
      </w:pPr>
      <w:r w:rsidRPr="00961B19">
        <w:rPr>
          <w:rFonts w:ascii="Arial" w:hAnsi="Arial" w:cs="Arial"/>
          <w:color w:val="242424"/>
        </w:rPr>
        <w:br/>
        <w:t>(1) A person to whom this section applies may use such force as is reasonable in the circumstances for the purpose of preventing a pupil from doing (or continuing to do) any of the following:</w:t>
      </w:r>
    </w:p>
    <w:p w14:paraId="34893FC0" w14:textId="77777777" w:rsidR="00961B19" w:rsidRPr="00961B19" w:rsidRDefault="00961B19" w:rsidP="00961B19">
      <w:pPr>
        <w:numPr>
          <w:ilvl w:val="0"/>
          <w:numId w:val="48"/>
        </w:numPr>
        <w:shd w:val="clear" w:color="auto" w:fill="FFFFFF"/>
        <w:textAlignment w:val="baseline"/>
        <w:rPr>
          <w:rFonts w:ascii="Arial" w:hAnsi="Arial" w:cs="Arial"/>
          <w:color w:val="242424"/>
        </w:rPr>
      </w:pPr>
      <w:r w:rsidRPr="00961B19">
        <w:rPr>
          <w:rFonts w:ascii="Arial" w:hAnsi="Arial" w:cs="Arial"/>
          <w:color w:val="242424"/>
        </w:rPr>
        <w:t>committing any offence,</w:t>
      </w:r>
    </w:p>
    <w:p w14:paraId="105F769B" w14:textId="77777777" w:rsidR="00961B19" w:rsidRPr="00961B19" w:rsidRDefault="00961B19" w:rsidP="00961B19">
      <w:pPr>
        <w:numPr>
          <w:ilvl w:val="0"/>
          <w:numId w:val="48"/>
        </w:numPr>
        <w:shd w:val="clear" w:color="auto" w:fill="FFFFFF"/>
        <w:textAlignment w:val="baseline"/>
        <w:rPr>
          <w:rFonts w:ascii="Arial" w:hAnsi="Arial" w:cs="Arial"/>
          <w:color w:val="242424"/>
        </w:rPr>
      </w:pPr>
      <w:r w:rsidRPr="00961B19">
        <w:rPr>
          <w:rFonts w:ascii="Arial" w:hAnsi="Arial" w:cs="Arial"/>
          <w:color w:val="242424"/>
        </w:rPr>
        <w:t>causing personal injury to, or damage to the property of, any person (including the pupil himself), or</w:t>
      </w:r>
    </w:p>
    <w:p w14:paraId="3955C138" w14:textId="77777777" w:rsidR="00961B19" w:rsidRPr="00961B19" w:rsidRDefault="00961B19" w:rsidP="00961B19">
      <w:pPr>
        <w:numPr>
          <w:ilvl w:val="0"/>
          <w:numId w:val="48"/>
        </w:numPr>
        <w:shd w:val="clear" w:color="auto" w:fill="FFFFFF"/>
        <w:textAlignment w:val="baseline"/>
        <w:rPr>
          <w:rFonts w:ascii="Arial" w:hAnsi="Arial" w:cs="Arial"/>
          <w:color w:val="242424"/>
        </w:rPr>
      </w:pPr>
      <w:r w:rsidRPr="00961B19">
        <w:rPr>
          <w:rFonts w:ascii="Arial" w:hAnsi="Arial" w:cs="Arial"/>
          <w:color w:val="242424"/>
        </w:rPr>
        <w:lastRenderedPageBreak/>
        <w:t>prejudicing the maintenance of good order and discipline at the school or among any pupils receiving education at the school, whether during a teaching session or otherwise.</w:t>
      </w:r>
    </w:p>
    <w:p w14:paraId="2214D88F" w14:textId="70A0FBEB" w:rsidR="00961B19" w:rsidRPr="00961B19" w:rsidRDefault="00961B19" w:rsidP="00961B19">
      <w:pPr>
        <w:pStyle w:val="NormalWeb"/>
        <w:shd w:val="clear" w:color="auto" w:fill="FFFFFF"/>
        <w:spacing w:before="0" w:beforeAutospacing="0" w:after="0" w:afterAutospacing="0"/>
        <w:textAlignment w:val="baseline"/>
        <w:rPr>
          <w:rFonts w:ascii="Arial" w:hAnsi="Arial" w:cs="Arial"/>
          <w:color w:val="242424"/>
        </w:rPr>
      </w:pPr>
      <w:r w:rsidRPr="00961B19">
        <w:rPr>
          <w:rFonts w:ascii="Arial" w:hAnsi="Arial" w:cs="Arial"/>
          <w:color w:val="242424"/>
        </w:rPr>
        <w:t>(2) This section applies to a person who is, in relation to a pupil, a member of the staff of any school at which education is provided for the pupil.</w:t>
      </w:r>
    </w:p>
    <w:p w14:paraId="6AED4D05" w14:textId="77777777" w:rsidR="00961B19" w:rsidRDefault="00127517" w:rsidP="00127517">
      <w:pPr>
        <w:spacing w:before="240"/>
        <w:jc w:val="both"/>
        <w:rPr>
          <w:rFonts w:ascii="Arial" w:hAnsi="Arial" w:cs="Arial"/>
        </w:rPr>
      </w:pPr>
      <w:r w:rsidRPr="002E128A">
        <w:rPr>
          <w:rFonts w:ascii="Arial" w:hAnsi="Arial" w:cs="Arial"/>
        </w:rPr>
        <w:t xml:space="preserve">It is the responsibility of each member of staff to make an assessment of the particular circumstances, know the contents of this policy and decide if they can manage the situation alone and if physical intervention is required. Where possible, more than one member of staff should be involved. </w:t>
      </w:r>
    </w:p>
    <w:p w14:paraId="04AF9207" w14:textId="2CB0B353" w:rsidR="00127517" w:rsidRPr="002E128A" w:rsidRDefault="00127517" w:rsidP="00127517">
      <w:pPr>
        <w:spacing w:before="240"/>
        <w:jc w:val="both"/>
        <w:rPr>
          <w:rFonts w:ascii="Arial" w:hAnsi="Arial" w:cs="Arial"/>
        </w:rPr>
      </w:pPr>
      <w:r w:rsidRPr="002E128A">
        <w:rPr>
          <w:rFonts w:ascii="Arial" w:hAnsi="Arial" w:cs="Arial"/>
        </w:rPr>
        <w:t>Any Special Educational Need and/or disability that a pupil might have will be properly considered under the Equalities Act 2010.</w:t>
      </w:r>
    </w:p>
    <w:p w14:paraId="522CF52D" w14:textId="0F8E59BB" w:rsidR="00127517" w:rsidRPr="002E128A" w:rsidRDefault="00127517" w:rsidP="00127517">
      <w:pPr>
        <w:spacing w:before="240"/>
        <w:jc w:val="both"/>
        <w:rPr>
          <w:rFonts w:ascii="Arial" w:hAnsi="Arial" w:cs="Arial"/>
        </w:rPr>
      </w:pPr>
      <w:r w:rsidRPr="002E128A">
        <w:rPr>
          <w:rFonts w:ascii="Arial" w:hAnsi="Arial" w:cs="Arial"/>
        </w:rPr>
        <w:t xml:space="preserve">Members of staff, including SLT have received Team Teach training. </w:t>
      </w:r>
    </w:p>
    <w:p w14:paraId="2D13E74A" w14:textId="77777777" w:rsidR="006E6E1F" w:rsidRDefault="006E6E1F" w:rsidP="00127517">
      <w:pPr>
        <w:spacing w:before="240"/>
        <w:jc w:val="both"/>
        <w:rPr>
          <w:rFonts w:ascii="Arial" w:hAnsi="Arial" w:cs="Arial"/>
        </w:rPr>
      </w:pPr>
    </w:p>
    <w:p w14:paraId="4D67C56D" w14:textId="20B72505" w:rsidR="00127517" w:rsidRPr="002E128A" w:rsidRDefault="006E6E1F" w:rsidP="00127517">
      <w:pPr>
        <w:spacing w:before="240"/>
        <w:jc w:val="both"/>
        <w:rPr>
          <w:rFonts w:ascii="Arial" w:hAnsi="Arial" w:cs="Arial"/>
          <w:b/>
        </w:rPr>
      </w:pPr>
      <w:r>
        <w:rPr>
          <w:rFonts w:ascii="Arial" w:hAnsi="Arial" w:cs="Arial"/>
          <w:b/>
        </w:rPr>
        <w:t>CPOMS (Child Protection o</w:t>
      </w:r>
      <w:r w:rsidR="00127517" w:rsidRPr="002E128A">
        <w:rPr>
          <w:rFonts w:ascii="Arial" w:hAnsi="Arial" w:cs="Arial"/>
          <w:b/>
        </w:rPr>
        <w:t>nline Management System)</w:t>
      </w:r>
    </w:p>
    <w:p w14:paraId="356EC13E" w14:textId="444479B2" w:rsidR="005558FC" w:rsidRPr="002E128A" w:rsidRDefault="00127517" w:rsidP="00127517">
      <w:pPr>
        <w:spacing w:before="240"/>
        <w:jc w:val="both"/>
        <w:rPr>
          <w:rFonts w:ascii="Arial" w:hAnsi="Arial" w:cs="Arial"/>
        </w:rPr>
      </w:pPr>
      <w:r w:rsidRPr="002E128A">
        <w:rPr>
          <w:rFonts w:ascii="Arial" w:hAnsi="Arial" w:cs="Arial"/>
        </w:rPr>
        <w:t>All behaviour incidents are recorded on CPOMS. SLT review CPOMS regularly and create action plans based on issues and trends, to ensure support is provided.</w:t>
      </w:r>
    </w:p>
    <w:p w14:paraId="6F9CDDBE" w14:textId="77777777" w:rsidR="006E6E1F" w:rsidRDefault="006E6E1F" w:rsidP="00127517">
      <w:pPr>
        <w:spacing w:before="240"/>
        <w:jc w:val="both"/>
        <w:rPr>
          <w:rFonts w:ascii="Arial" w:hAnsi="Arial" w:cs="Arial"/>
        </w:rPr>
      </w:pPr>
    </w:p>
    <w:p w14:paraId="41E63897" w14:textId="77777777" w:rsidR="005558FC" w:rsidRPr="002E128A" w:rsidRDefault="005558FC" w:rsidP="00127517">
      <w:pPr>
        <w:spacing w:before="240"/>
        <w:jc w:val="both"/>
        <w:rPr>
          <w:rFonts w:ascii="Arial" w:hAnsi="Arial" w:cs="Arial"/>
          <w:b/>
        </w:rPr>
      </w:pPr>
      <w:r w:rsidRPr="002E128A">
        <w:rPr>
          <w:rFonts w:ascii="Arial" w:hAnsi="Arial" w:cs="Arial"/>
          <w:b/>
        </w:rPr>
        <w:t xml:space="preserve">Bullying </w:t>
      </w:r>
    </w:p>
    <w:p w14:paraId="553E9A8A" w14:textId="77777777" w:rsidR="005558FC" w:rsidRPr="002E128A" w:rsidRDefault="005558FC" w:rsidP="00127517">
      <w:pPr>
        <w:spacing w:before="240"/>
        <w:jc w:val="both"/>
        <w:rPr>
          <w:rFonts w:ascii="Arial" w:hAnsi="Arial" w:cs="Arial"/>
        </w:rPr>
      </w:pPr>
      <w:r w:rsidRPr="002E128A">
        <w:rPr>
          <w:rFonts w:ascii="Arial" w:hAnsi="Arial" w:cs="Arial"/>
        </w:rPr>
        <w:t xml:space="preserve">Bullying is behaviour by an individual or group, repeated over time, that intentionally hurts another individual or group either physically or emotionally. </w:t>
      </w:r>
    </w:p>
    <w:p w14:paraId="15EDEC9F" w14:textId="5DBB885B" w:rsidR="005558FC" w:rsidRPr="002E128A" w:rsidRDefault="005558FC" w:rsidP="00127517">
      <w:pPr>
        <w:spacing w:before="240"/>
        <w:jc w:val="both"/>
        <w:rPr>
          <w:rFonts w:ascii="Arial" w:hAnsi="Arial" w:cs="Arial"/>
        </w:rPr>
      </w:pPr>
      <w:r w:rsidRPr="002E128A">
        <w:rPr>
          <w:rFonts w:ascii="Arial" w:hAnsi="Arial" w:cs="Arial"/>
        </w:rPr>
        <w:t xml:space="preserve">Bullying can take many forms (for instance, cyberbullying via text messages or the internet), and is often motivated by prejudice against groups, for example on grounds of race, religion, gender, sexual orientation, or because a child is adopted or has caring responsibilities. It might be motivated by actual differences between children, or perceived differences. </w:t>
      </w:r>
    </w:p>
    <w:p w14:paraId="469B7C6F" w14:textId="639B3B4B" w:rsidR="005558FC" w:rsidRPr="002E128A" w:rsidRDefault="005558FC" w:rsidP="00127517">
      <w:pPr>
        <w:spacing w:before="240"/>
        <w:jc w:val="both"/>
        <w:rPr>
          <w:rFonts w:ascii="Arial" w:hAnsi="Arial" w:cs="Arial"/>
        </w:rPr>
      </w:pPr>
      <w:r w:rsidRPr="002E128A">
        <w:rPr>
          <w:rFonts w:ascii="Arial" w:hAnsi="Arial" w:cs="Arial"/>
        </w:rPr>
        <w:t xml:space="preserve">Stopping violence and ensuring immediate physical safety is obviously a school’s priority but emotional bullying can be more damaging than physical; teachers and schools must make their own judgements about each specific case. </w:t>
      </w:r>
    </w:p>
    <w:p w14:paraId="74F82A95" w14:textId="6DBA9137" w:rsidR="005558FC" w:rsidRPr="002E128A" w:rsidRDefault="005558FC" w:rsidP="00127517">
      <w:pPr>
        <w:spacing w:before="240"/>
        <w:jc w:val="both"/>
        <w:rPr>
          <w:rFonts w:ascii="Arial" w:hAnsi="Arial" w:cs="Arial"/>
        </w:rPr>
      </w:pPr>
      <w:r w:rsidRPr="002E128A">
        <w:rPr>
          <w:rFonts w:ascii="Arial" w:hAnsi="Arial" w:cs="Arial"/>
        </w:rPr>
        <w:t>Please see our Anti-</w:t>
      </w:r>
      <w:r w:rsidR="004346FD">
        <w:rPr>
          <w:rFonts w:ascii="Arial" w:hAnsi="Arial" w:cs="Arial"/>
        </w:rPr>
        <w:t>B</w:t>
      </w:r>
      <w:r w:rsidRPr="002E128A">
        <w:rPr>
          <w:rFonts w:ascii="Arial" w:hAnsi="Arial" w:cs="Arial"/>
        </w:rPr>
        <w:t xml:space="preserve">ullying </w:t>
      </w:r>
      <w:r w:rsidR="004346FD">
        <w:rPr>
          <w:rFonts w:ascii="Arial" w:hAnsi="Arial" w:cs="Arial"/>
        </w:rPr>
        <w:t>P</w:t>
      </w:r>
      <w:r w:rsidRPr="002E128A">
        <w:rPr>
          <w:rFonts w:ascii="Arial" w:hAnsi="Arial" w:cs="Arial"/>
        </w:rPr>
        <w:t>olicy for more information.</w:t>
      </w:r>
    </w:p>
    <w:p w14:paraId="0E0B91A4" w14:textId="77777777" w:rsidR="005558FC" w:rsidRPr="002E128A" w:rsidRDefault="005558FC" w:rsidP="00127517">
      <w:pPr>
        <w:spacing w:before="240"/>
        <w:jc w:val="both"/>
        <w:rPr>
          <w:rFonts w:ascii="Arial" w:hAnsi="Arial" w:cs="Arial"/>
        </w:rPr>
      </w:pPr>
    </w:p>
    <w:p w14:paraId="5FBA1B11" w14:textId="77777777" w:rsidR="005558FC" w:rsidRPr="002E128A" w:rsidRDefault="005558FC" w:rsidP="00127517">
      <w:pPr>
        <w:spacing w:before="240"/>
        <w:jc w:val="both"/>
        <w:rPr>
          <w:rFonts w:ascii="Arial" w:hAnsi="Arial" w:cs="Arial"/>
          <w:b/>
        </w:rPr>
      </w:pPr>
      <w:r w:rsidRPr="002E128A">
        <w:rPr>
          <w:rFonts w:ascii="Arial" w:hAnsi="Arial" w:cs="Arial"/>
          <w:b/>
        </w:rPr>
        <w:t xml:space="preserve">Prevention </w:t>
      </w:r>
    </w:p>
    <w:p w14:paraId="21A3985D" w14:textId="6C4E461A" w:rsidR="005558FC" w:rsidRPr="002E128A" w:rsidRDefault="005558FC" w:rsidP="00127517">
      <w:pPr>
        <w:spacing w:before="240"/>
        <w:jc w:val="both"/>
        <w:rPr>
          <w:rFonts w:ascii="Arial" w:hAnsi="Arial" w:cs="Arial"/>
        </w:rPr>
      </w:pPr>
      <w:r w:rsidRPr="002E128A">
        <w:rPr>
          <w:rFonts w:ascii="Arial" w:hAnsi="Arial" w:cs="Arial"/>
        </w:rPr>
        <w:t>A school’s response to bullying should not start at the point at which a child has been bullied. At St Nicholas, school staff proactively gather intelligence about issues between pupils which might provoke conflict</w:t>
      </w:r>
      <w:r w:rsidR="00E161B1" w:rsidRPr="002E128A">
        <w:rPr>
          <w:rFonts w:ascii="Arial" w:hAnsi="Arial" w:cs="Arial"/>
        </w:rPr>
        <w:t>,</w:t>
      </w:r>
      <w:r w:rsidRPr="002E128A">
        <w:rPr>
          <w:rFonts w:ascii="Arial" w:hAnsi="Arial" w:cs="Arial"/>
        </w:rPr>
        <w:t xml:space="preserve"> and develop strategies to prevent bullying occurring in the first place. </w:t>
      </w:r>
    </w:p>
    <w:p w14:paraId="050CF810" w14:textId="77777777" w:rsidR="005558FC" w:rsidRPr="002E128A" w:rsidRDefault="005558FC" w:rsidP="00127517">
      <w:pPr>
        <w:spacing w:before="240"/>
        <w:jc w:val="both"/>
        <w:rPr>
          <w:rFonts w:ascii="Arial" w:hAnsi="Arial" w:cs="Arial"/>
        </w:rPr>
      </w:pPr>
      <w:r w:rsidRPr="002E128A">
        <w:rPr>
          <w:rFonts w:ascii="Arial" w:hAnsi="Arial" w:cs="Arial"/>
        </w:rPr>
        <w:t xml:space="preserve">This might involve talking to pupils about issues of difference, in lessons, through dedicated events or projects, or through assemblies. Staff themselves will be able to determine what will work best for their pupils, depending on the issues they need to address. </w:t>
      </w:r>
    </w:p>
    <w:p w14:paraId="2961EEC8" w14:textId="77777777" w:rsidR="004346FD" w:rsidRDefault="005558FC" w:rsidP="00127517">
      <w:pPr>
        <w:spacing w:before="240"/>
        <w:jc w:val="both"/>
        <w:rPr>
          <w:rFonts w:ascii="Arial" w:hAnsi="Arial" w:cs="Arial"/>
        </w:rPr>
      </w:pPr>
      <w:r w:rsidRPr="002E128A">
        <w:rPr>
          <w:rFonts w:ascii="Arial" w:hAnsi="Arial" w:cs="Arial"/>
        </w:rPr>
        <w:t xml:space="preserve">Schools which excel at tackling bullying have created an ethos of good behaviour where pupils treat one another and the school staff with respect because they know that this is the right way to behave. Values of respect for staff and other pupils, an understanding of the value of education, and a clear understanding of how our actions affect others permeate the </w:t>
      </w:r>
    </w:p>
    <w:p w14:paraId="3DA24BCD" w14:textId="47D2D17B" w:rsidR="005558FC" w:rsidRPr="002E128A" w:rsidRDefault="004346FD" w:rsidP="00127517">
      <w:pPr>
        <w:spacing w:before="240"/>
        <w:jc w:val="both"/>
        <w:rPr>
          <w:rFonts w:ascii="Arial" w:hAnsi="Arial" w:cs="Arial"/>
        </w:rPr>
      </w:pPr>
      <w:r>
        <w:rPr>
          <w:rFonts w:ascii="Arial" w:hAnsi="Arial" w:cs="Arial"/>
        </w:rPr>
        <w:lastRenderedPageBreak/>
        <w:t xml:space="preserve">whole </w:t>
      </w:r>
      <w:r w:rsidR="005558FC" w:rsidRPr="002E128A">
        <w:rPr>
          <w:rFonts w:ascii="Arial" w:hAnsi="Arial" w:cs="Arial"/>
        </w:rPr>
        <w:t xml:space="preserve">school environment and are reinforced by staff and older pupils who set a good example to the rest. </w:t>
      </w:r>
    </w:p>
    <w:p w14:paraId="64C4CEBC" w14:textId="77777777" w:rsidR="005558FC" w:rsidRPr="002E128A" w:rsidRDefault="005558FC" w:rsidP="00127517">
      <w:pPr>
        <w:spacing w:before="240"/>
        <w:jc w:val="both"/>
        <w:rPr>
          <w:rFonts w:ascii="Arial" w:hAnsi="Arial" w:cs="Arial"/>
        </w:rPr>
      </w:pPr>
      <w:r w:rsidRPr="002E128A">
        <w:rPr>
          <w:rFonts w:ascii="Arial" w:hAnsi="Arial" w:cs="Arial"/>
        </w:rPr>
        <w:t xml:space="preserve">We have a positive and restorative approach to managing behaviour. We investigate causes for poor behaviour thoroughly so that we can put the right strategies and support in place as soon as possible. </w:t>
      </w:r>
    </w:p>
    <w:p w14:paraId="452E7A3B" w14:textId="231405AC" w:rsidR="004346FD" w:rsidRDefault="005558FC" w:rsidP="00127517">
      <w:pPr>
        <w:spacing w:before="240"/>
        <w:jc w:val="both"/>
        <w:rPr>
          <w:rFonts w:ascii="Arial" w:hAnsi="Arial" w:cs="Arial"/>
        </w:rPr>
      </w:pPr>
      <w:r w:rsidRPr="002E128A">
        <w:rPr>
          <w:rFonts w:ascii="Arial" w:hAnsi="Arial" w:cs="Arial"/>
        </w:rPr>
        <w:t>Our aim is to ensure that our school is a safe and happy place for all children to succeed in.</w:t>
      </w:r>
    </w:p>
    <w:p w14:paraId="522A61F6" w14:textId="77777777" w:rsidR="004346FD" w:rsidRPr="002E128A" w:rsidRDefault="004346FD" w:rsidP="004346FD">
      <w:pPr>
        <w:jc w:val="both"/>
        <w:rPr>
          <w:rFonts w:ascii="Arial" w:hAnsi="Arial" w:cs="Arial"/>
        </w:rPr>
      </w:pPr>
    </w:p>
    <w:p w14:paraId="764DB739" w14:textId="12066236" w:rsidR="005558FC" w:rsidRDefault="005558FC" w:rsidP="006E6E1F">
      <w:pPr>
        <w:jc w:val="both"/>
        <w:rPr>
          <w:rFonts w:ascii="Arial" w:hAnsi="Arial" w:cs="Arial"/>
          <w:b/>
        </w:rPr>
      </w:pPr>
      <w:r w:rsidRPr="002E128A">
        <w:rPr>
          <w:rFonts w:ascii="Arial" w:hAnsi="Arial" w:cs="Arial"/>
          <w:b/>
        </w:rPr>
        <w:t xml:space="preserve">Confiscation </w:t>
      </w:r>
    </w:p>
    <w:p w14:paraId="470272DA" w14:textId="77777777" w:rsidR="006E6E1F" w:rsidRPr="002E128A" w:rsidRDefault="006E6E1F" w:rsidP="006E6E1F">
      <w:pPr>
        <w:jc w:val="both"/>
        <w:rPr>
          <w:rFonts w:ascii="Arial" w:hAnsi="Arial" w:cs="Arial"/>
          <w:b/>
        </w:rPr>
      </w:pPr>
    </w:p>
    <w:p w14:paraId="29231F17" w14:textId="6FF3B662" w:rsidR="002E128A" w:rsidRPr="002E128A" w:rsidRDefault="005558FC" w:rsidP="006E6E1F">
      <w:pPr>
        <w:jc w:val="both"/>
        <w:rPr>
          <w:rFonts w:ascii="Arial" w:hAnsi="Arial" w:cs="Arial"/>
        </w:rPr>
      </w:pPr>
      <w:r w:rsidRPr="002E128A">
        <w:rPr>
          <w:rFonts w:ascii="Arial" w:hAnsi="Arial" w:cs="Arial"/>
        </w:rPr>
        <w:t>Any items deemed unsafe to be in school will be taken care of by an adult and returned to the child’s parent when they are collected from school.</w:t>
      </w:r>
    </w:p>
    <w:p w14:paraId="7A732F11" w14:textId="04530344" w:rsidR="005558FC" w:rsidRPr="002E128A" w:rsidRDefault="00C5471F" w:rsidP="00127517">
      <w:pPr>
        <w:spacing w:before="240"/>
        <w:jc w:val="both"/>
        <w:rPr>
          <w:rFonts w:ascii="Arial" w:hAnsi="Arial" w:cs="Arial"/>
          <w:b/>
        </w:rPr>
      </w:pPr>
      <w:r w:rsidRPr="002E128A">
        <w:rPr>
          <w:rFonts w:ascii="Arial" w:hAnsi="Arial" w:cs="Arial"/>
          <w:b/>
        </w:rPr>
        <w:t>Child on C</w:t>
      </w:r>
      <w:r w:rsidR="005558FC" w:rsidRPr="002E128A">
        <w:rPr>
          <w:rFonts w:ascii="Arial" w:hAnsi="Arial" w:cs="Arial"/>
          <w:b/>
        </w:rPr>
        <w:t xml:space="preserve">hild Abuse </w:t>
      </w:r>
    </w:p>
    <w:p w14:paraId="7FB0EDB0" w14:textId="6F1A7369" w:rsidR="00C5471F" w:rsidRPr="002E128A" w:rsidRDefault="005558FC" w:rsidP="00127517">
      <w:pPr>
        <w:spacing w:before="240"/>
        <w:jc w:val="both"/>
        <w:rPr>
          <w:rFonts w:ascii="Arial" w:hAnsi="Arial" w:cs="Arial"/>
        </w:rPr>
      </w:pPr>
      <w:r w:rsidRPr="002E128A">
        <w:rPr>
          <w:rFonts w:ascii="Arial" w:hAnsi="Arial" w:cs="Arial"/>
        </w:rPr>
        <w:t>The school takes seriously their responsibility to deal with child-on-child</w:t>
      </w:r>
      <w:r w:rsidR="00E161B1" w:rsidRPr="002E128A">
        <w:rPr>
          <w:rFonts w:ascii="Arial" w:hAnsi="Arial" w:cs="Arial"/>
        </w:rPr>
        <w:t xml:space="preserve"> abuse as directed in KCSIE 2025</w:t>
      </w:r>
      <w:r w:rsidRPr="002E128A">
        <w:rPr>
          <w:rFonts w:ascii="Arial" w:hAnsi="Arial" w:cs="Arial"/>
        </w:rPr>
        <w:t xml:space="preserve"> even when this happens outside of school. Children should feel comfortable reporting concerns to staff in school and are encouraged to do so.</w:t>
      </w:r>
    </w:p>
    <w:p w14:paraId="0F48C767" w14:textId="2E7063A3" w:rsidR="00C5471F" w:rsidRPr="002E128A" w:rsidRDefault="006E6E1F" w:rsidP="00C5471F">
      <w:pPr>
        <w:spacing w:before="240"/>
        <w:jc w:val="both"/>
        <w:rPr>
          <w:rFonts w:ascii="Arial" w:hAnsi="Arial" w:cs="Arial"/>
          <w:b/>
        </w:rPr>
      </w:pPr>
      <w:r>
        <w:rPr>
          <w:rFonts w:ascii="Arial" w:hAnsi="Arial" w:cs="Arial"/>
          <w:b/>
        </w:rPr>
        <w:t>L</w:t>
      </w:r>
      <w:r w:rsidR="00C5471F" w:rsidRPr="002E128A">
        <w:rPr>
          <w:rFonts w:ascii="Arial" w:hAnsi="Arial" w:cs="Arial"/>
          <w:b/>
        </w:rPr>
        <w:t>inks with SEN/Multi-agency assessment</w:t>
      </w:r>
    </w:p>
    <w:p w14:paraId="76167E9A" w14:textId="77777777" w:rsidR="00C5471F" w:rsidRPr="002E128A" w:rsidRDefault="00C5471F" w:rsidP="00C5471F">
      <w:pPr>
        <w:spacing w:before="240"/>
        <w:jc w:val="both"/>
        <w:rPr>
          <w:rFonts w:ascii="Arial" w:hAnsi="Arial" w:cs="Arial"/>
        </w:rPr>
      </w:pPr>
      <w:r w:rsidRPr="002E128A">
        <w:rPr>
          <w:rFonts w:ascii="Arial" w:hAnsi="Arial" w:cs="Arial"/>
        </w:rPr>
        <w:t>It should be recognised that repeated misbehaviour can:</w:t>
      </w:r>
    </w:p>
    <w:p w14:paraId="106A6D1C" w14:textId="7F0D70C8" w:rsidR="00C5471F" w:rsidRPr="002E128A" w:rsidRDefault="00C5471F" w:rsidP="00C5471F">
      <w:pPr>
        <w:pStyle w:val="ListParagraph"/>
        <w:numPr>
          <w:ilvl w:val="0"/>
          <w:numId w:val="38"/>
        </w:numPr>
        <w:spacing w:before="240"/>
        <w:jc w:val="both"/>
        <w:rPr>
          <w:rFonts w:ascii="Arial" w:hAnsi="Arial" w:cs="Arial"/>
        </w:rPr>
      </w:pPr>
      <w:r w:rsidRPr="002E128A">
        <w:rPr>
          <w:rFonts w:ascii="Arial" w:hAnsi="Arial" w:cs="Arial"/>
        </w:rPr>
        <w:t>Constitute as a special need in itself</w:t>
      </w:r>
    </w:p>
    <w:p w14:paraId="2CA41373" w14:textId="65144D7A" w:rsidR="00C5471F" w:rsidRPr="002E128A" w:rsidRDefault="00C5471F" w:rsidP="00C5471F">
      <w:pPr>
        <w:pStyle w:val="ListParagraph"/>
        <w:numPr>
          <w:ilvl w:val="0"/>
          <w:numId w:val="38"/>
        </w:numPr>
        <w:spacing w:before="240"/>
        <w:jc w:val="both"/>
        <w:rPr>
          <w:rFonts w:ascii="Arial" w:hAnsi="Arial" w:cs="Arial"/>
        </w:rPr>
      </w:pPr>
      <w:r w:rsidRPr="002E128A">
        <w:rPr>
          <w:rFonts w:ascii="Arial" w:hAnsi="Arial" w:cs="Arial"/>
        </w:rPr>
        <w:t>Be indicative of a learning difficulty</w:t>
      </w:r>
    </w:p>
    <w:p w14:paraId="59B40629" w14:textId="30C2D0AA" w:rsidR="00C5471F" w:rsidRPr="002E128A" w:rsidRDefault="00C5471F" w:rsidP="00C5471F">
      <w:pPr>
        <w:pStyle w:val="ListParagraph"/>
        <w:numPr>
          <w:ilvl w:val="0"/>
          <w:numId w:val="38"/>
        </w:numPr>
        <w:spacing w:before="240"/>
        <w:jc w:val="both"/>
        <w:rPr>
          <w:rFonts w:ascii="Arial" w:hAnsi="Arial" w:cs="Arial"/>
        </w:rPr>
      </w:pPr>
      <w:r w:rsidRPr="002E128A">
        <w:rPr>
          <w:rFonts w:ascii="Arial" w:hAnsi="Arial" w:cs="Arial"/>
        </w:rPr>
        <w:t>Be indicative of a lack of appropriate social skills</w:t>
      </w:r>
    </w:p>
    <w:p w14:paraId="6A5D2ED4" w14:textId="15B0352E" w:rsidR="00C5471F" w:rsidRPr="002E128A" w:rsidRDefault="00C5471F" w:rsidP="00C5471F">
      <w:pPr>
        <w:pStyle w:val="ListParagraph"/>
        <w:numPr>
          <w:ilvl w:val="0"/>
          <w:numId w:val="38"/>
        </w:numPr>
        <w:spacing w:before="240"/>
        <w:jc w:val="both"/>
        <w:rPr>
          <w:rFonts w:ascii="Arial" w:hAnsi="Arial" w:cs="Arial"/>
        </w:rPr>
      </w:pPr>
      <w:r w:rsidRPr="002E128A">
        <w:rPr>
          <w:rFonts w:ascii="Arial" w:hAnsi="Arial" w:cs="Arial"/>
        </w:rPr>
        <w:t>Be indicative of an emotional upset in or out of school</w:t>
      </w:r>
    </w:p>
    <w:p w14:paraId="727DB9C0" w14:textId="05E1D870" w:rsidR="00C5471F" w:rsidRPr="002E128A" w:rsidRDefault="00C5471F" w:rsidP="00C5471F">
      <w:pPr>
        <w:pStyle w:val="ListParagraph"/>
        <w:numPr>
          <w:ilvl w:val="0"/>
          <w:numId w:val="38"/>
        </w:numPr>
        <w:spacing w:before="240"/>
        <w:jc w:val="both"/>
        <w:rPr>
          <w:rFonts w:ascii="Arial" w:hAnsi="Arial" w:cs="Arial"/>
        </w:rPr>
      </w:pPr>
      <w:r w:rsidRPr="002E128A">
        <w:rPr>
          <w:rFonts w:ascii="Arial" w:hAnsi="Arial" w:cs="Arial"/>
        </w:rPr>
        <w:t>Concerns relating to repeated misbehaviour may warrant a pupil being put on the SEN register or noted as a ‘</w:t>
      </w:r>
      <w:r w:rsidR="00E161B1" w:rsidRPr="002E128A">
        <w:rPr>
          <w:rFonts w:ascii="Arial" w:hAnsi="Arial" w:cs="Arial"/>
        </w:rPr>
        <w:t>vulnerable child’</w:t>
      </w:r>
      <w:r w:rsidR="004346FD">
        <w:rPr>
          <w:rFonts w:ascii="Arial" w:hAnsi="Arial" w:cs="Arial"/>
        </w:rPr>
        <w:t xml:space="preserve"> to be discussed at ‘in h</w:t>
      </w:r>
      <w:r w:rsidRPr="002E128A">
        <w:rPr>
          <w:rFonts w:ascii="Arial" w:hAnsi="Arial" w:cs="Arial"/>
        </w:rPr>
        <w:t>ouse’ Safeguarding Meetings.</w:t>
      </w:r>
    </w:p>
    <w:p w14:paraId="4DD13CE8" w14:textId="77777777" w:rsidR="002E128A" w:rsidRPr="002E128A" w:rsidRDefault="002E128A" w:rsidP="002E128A">
      <w:pPr>
        <w:pStyle w:val="ListParagraph"/>
        <w:spacing w:before="240"/>
        <w:jc w:val="both"/>
        <w:rPr>
          <w:rFonts w:ascii="Arial" w:hAnsi="Arial" w:cs="Arial"/>
        </w:rPr>
      </w:pPr>
    </w:p>
    <w:p w14:paraId="36F20082" w14:textId="43FCEEE2" w:rsidR="002E128A" w:rsidRDefault="00C5471F" w:rsidP="006E6E1F">
      <w:pPr>
        <w:jc w:val="both"/>
        <w:rPr>
          <w:rFonts w:ascii="Arial" w:hAnsi="Arial" w:cs="Arial"/>
          <w:b/>
        </w:rPr>
      </w:pPr>
      <w:r w:rsidRPr="002E128A">
        <w:rPr>
          <w:rFonts w:ascii="Arial" w:hAnsi="Arial" w:cs="Arial"/>
          <w:b/>
        </w:rPr>
        <w:t xml:space="preserve">Parental Responsibilities </w:t>
      </w:r>
    </w:p>
    <w:p w14:paraId="5AD4364C" w14:textId="77777777" w:rsidR="006E6E1F" w:rsidRPr="002E128A" w:rsidRDefault="006E6E1F" w:rsidP="006E6E1F">
      <w:pPr>
        <w:jc w:val="both"/>
        <w:rPr>
          <w:rFonts w:ascii="Arial" w:hAnsi="Arial" w:cs="Arial"/>
          <w:b/>
        </w:rPr>
      </w:pPr>
    </w:p>
    <w:p w14:paraId="1BD47872" w14:textId="211A857B" w:rsidR="002E128A" w:rsidRPr="002E128A" w:rsidRDefault="002E128A" w:rsidP="006E6E1F">
      <w:pPr>
        <w:jc w:val="both"/>
        <w:rPr>
          <w:rFonts w:ascii="Arial" w:hAnsi="Arial" w:cs="Arial"/>
        </w:rPr>
      </w:pPr>
      <w:r w:rsidRPr="002E128A">
        <w:rPr>
          <w:rFonts w:ascii="Arial" w:hAnsi="Arial" w:cs="Arial"/>
        </w:rPr>
        <w:t>We believe that children achieve best when there is a partnership between home and school, and this applies particularly to behaviour. When parents support school in maintaining good discipline and high expectations, this in turn ensures children learn and behave well. We ask that all parents agree to this by signing a home/school agreement.</w:t>
      </w:r>
    </w:p>
    <w:p w14:paraId="5C55B993" w14:textId="6925B86B" w:rsidR="00C5471F" w:rsidRPr="002E128A" w:rsidRDefault="00C5471F" w:rsidP="00C5471F">
      <w:pPr>
        <w:spacing w:before="240"/>
        <w:jc w:val="both"/>
        <w:rPr>
          <w:rFonts w:ascii="Arial" w:hAnsi="Arial" w:cs="Arial"/>
        </w:rPr>
      </w:pPr>
      <w:r w:rsidRPr="002E128A">
        <w:rPr>
          <w:rFonts w:ascii="Arial" w:hAnsi="Arial" w:cs="Arial"/>
        </w:rPr>
        <w:t>Parents/carers will be informed if children</w:t>
      </w:r>
      <w:r w:rsidR="002E128A" w:rsidRPr="002E128A">
        <w:rPr>
          <w:rFonts w:ascii="Arial" w:hAnsi="Arial" w:cs="Arial"/>
        </w:rPr>
        <w:t xml:space="preserve"> have gone ‘above and beyond’ and w</w:t>
      </w:r>
      <w:r w:rsidRPr="002E128A">
        <w:rPr>
          <w:rFonts w:ascii="Arial" w:hAnsi="Arial" w:cs="Arial"/>
        </w:rPr>
        <w:t xml:space="preserve">e encourage all families to celebrate with their child so that the child knows that both school and parents are proud of them. </w:t>
      </w:r>
    </w:p>
    <w:p w14:paraId="04D77027" w14:textId="77777777" w:rsidR="00273391" w:rsidRPr="002E128A" w:rsidRDefault="00C5471F" w:rsidP="00C5471F">
      <w:pPr>
        <w:spacing w:before="240"/>
        <w:jc w:val="both"/>
        <w:rPr>
          <w:rFonts w:ascii="Arial" w:hAnsi="Arial" w:cs="Arial"/>
        </w:rPr>
      </w:pPr>
      <w:r w:rsidRPr="002E128A">
        <w:rPr>
          <w:rFonts w:ascii="Arial" w:hAnsi="Arial" w:cs="Arial"/>
        </w:rPr>
        <w:t xml:space="preserve">Parents will be informed after each restorative conversation so that they are aware of what has occurred at school and are able to support their child appropriately if they want to discuss the incident. It is not intended for any further discipline. </w:t>
      </w:r>
    </w:p>
    <w:p w14:paraId="1C77B953" w14:textId="77777777" w:rsidR="00273391" w:rsidRPr="002E128A" w:rsidRDefault="00C5471F" w:rsidP="00C5471F">
      <w:pPr>
        <w:spacing w:before="240"/>
        <w:jc w:val="both"/>
        <w:rPr>
          <w:rFonts w:ascii="Arial" w:hAnsi="Arial" w:cs="Arial"/>
        </w:rPr>
      </w:pPr>
      <w:r w:rsidRPr="002E128A">
        <w:rPr>
          <w:rFonts w:ascii="Arial" w:hAnsi="Arial" w:cs="Arial"/>
        </w:rPr>
        <w:t xml:space="preserve">If three or more restorative conversations have had to be had in close succession, parents will be invited into school to discuss their child’s behaviour and decide on next steps or support that can be given. </w:t>
      </w:r>
    </w:p>
    <w:p w14:paraId="728F6FD9" w14:textId="77777777" w:rsidR="00273391" w:rsidRPr="002E128A" w:rsidRDefault="00C5471F" w:rsidP="00C5471F">
      <w:pPr>
        <w:spacing w:before="240"/>
        <w:jc w:val="both"/>
        <w:rPr>
          <w:rFonts w:ascii="Arial" w:hAnsi="Arial" w:cs="Arial"/>
        </w:rPr>
      </w:pPr>
      <w:r w:rsidRPr="002E128A">
        <w:rPr>
          <w:rFonts w:ascii="Arial" w:hAnsi="Arial" w:cs="Arial"/>
        </w:rPr>
        <w:t xml:space="preserve">We will inform parents of the Behaviour Policy, and we expect them to work with the school to address any behaviour issues concerning their child. </w:t>
      </w:r>
    </w:p>
    <w:p w14:paraId="64382E84" w14:textId="4C04F2FB" w:rsidR="006E6E1F" w:rsidRPr="00961B19" w:rsidRDefault="00C5471F" w:rsidP="00C5471F">
      <w:pPr>
        <w:spacing w:before="240"/>
        <w:jc w:val="both"/>
        <w:rPr>
          <w:rFonts w:ascii="Arial" w:hAnsi="Arial" w:cs="Arial"/>
        </w:rPr>
      </w:pPr>
      <w:r w:rsidRPr="002E128A">
        <w:rPr>
          <w:rFonts w:ascii="Arial" w:hAnsi="Arial" w:cs="Arial"/>
        </w:rPr>
        <w:t>A member of staff will inform parents of any concerns regarding their child’s behaviour and arrange a meeting to discuss strategies and support.</w:t>
      </w:r>
    </w:p>
    <w:p w14:paraId="6D706500" w14:textId="13AAB015" w:rsidR="00DB0EBC" w:rsidRPr="006E6E1F" w:rsidRDefault="00DB0EBC" w:rsidP="00C5471F">
      <w:pPr>
        <w:spacing w:before="240"/>
        <w:jc w:val="both"/>
        <w:rPr>
          <w:rFonts w:ascii="Arial" w:hAnsi="Arial" w:cs="Arial"/>
          <w:b/>
          <w:szCs w:val="26"/>
        </w:rPr>
      </w:pPr>
      <w:r w:rsidRPr="006E6E1F">
        <w:rPr>
          <w:rFonts w:ascii="Arial" w:hAnsi="Arial" w:cs="Arial"/>
          <w:b/>
          <w:szCs w:val="26"/>
        </w:rPr>
        <w:lastRenderedPageBreak/>
        <w:t xml:space="preserve">Appendix 1 – Levels of Behaviour and Consequences </w:t>
      </w:r>
    </w:p>
    <w:tbl>
      <w:tblPr>
        <w:tblStyle w:val="TableGrid"/>
        <w:tblpPr w:leftFromText="180" w:rightFromText="180" w:vertAnchor="page" w:horzAnchor="margin" w:tblpY="1291"/>
        <w:tblW w:w="9776" w:type="dxa"/>
        <w:tblLook w:val="04A0" w:firstRow="1" w:lastRow="0" w:firstColumn="1" w:lastColumn="0" w:noHBand="0" w:noVBand="1"/>
      </w:tblPr>
      <w:tblGrid>
        <w:gridCol w:w="1459"/>
        <w:gridCol w:w="3498"/>
        <w:gridCol w:w="2427"/>
        <w:gridCol w:w="2392"/>
      </w:tblGrid>
      <w:tr w:rsidR="00C4380F" w14:paraId="322AC483" w14:textId="77777777" w:rsidTr="00713505">
        <w:tc>
          <w:tcPr>
            <w:tcW w:w="1459" w:type="dxa"/>
          </w:tcPr>
          <w:p w14:paraId="21273936" w14:textId="77777777" w:rsidR="00C4380F" w:rsidRPr="006E6420" w:rsidRDefault="00C4380F" w:rsidP="00C4380F">
            <w:pPr>
              <w:spacing w:before="240"/>
              <w:jc w:val="center"/>
              <w:rPr>
                <w:rFonts w:ascii="Arial" w:hAnsi="Arial" w:cs="Arial"/>
                <w:b/>
                <w:sz w:val="22"/>
                <w:szCs w:val="26"/>
              </w:rPr>
            </w:pPr>
            <w:r w:rsidRPr="006E6420">
              <w:rPr>
                <w:rFonts w:ascii="Arial" w:hAnsi="Arial" w:cs="Arial"/>
                <w:b/>
                <w:sz w:val="22"/>
                <w:szCs w:val="26"/>
              </w:rPr>
              <w:t>Level of behaviour</w:t>
            </w:r>
          </w:p>
        </w:tc>
        <w:tc>
          <w:tcPr>
            <w:tcW w:w="3498" w:type="dxa"/>
          </w:tcPr>
          <w:p w14:paraId="78CA94FF" w14:textId="77777777" w:rsidR="00C4380F" w:rsidRPr="006E6420" w:rsidRDefault="00C4380F" w:rsidP="00C4380F">
            <w:pPr>
              <w:spacing w:before="240"/>
              <w:jc w:val="center"/>
              <w:rPr>
                <w:rFonts w:ascii="Arial" w:hAnsi="Arial" w:cs="Arial"/>
                <w:b/>
                <w:sz w:val="22"/>
                <w:szCs w:val="26"/>
              </w:rPr>
            </w:pPr>
            <w:r w:rsidRPr="006E6420">
              <w:rPr>
                <w:rFonts w:ascii="Arial" w:hAnsi="Arial" w:cs="Arial"/>
                <w:b/>
                <w:sz w:val="22"/>
                <w:szCs w:val="26"/>
              </w:rPr>
              <w:t>Types of behaviour</w:t>
            </w:r>
          </w:p>
        </w:tc>
        <w:tc>
          <w:tcPr>
            <w:tcW w:w="2427" w:type="dxa"/>
          </w:tcPr>
          <w:p w14:paraId="0EC2E650" w14:textId="77777777" w:rsidR="00C4380F" w:rsidRPr="006E6420" w:rsidRDefault="00C4380F" w:rsidP="00C4380F">
            <w:pPr>
              <w:spacing w:before="240"/>
              <w:jc w:val="center"/>
              <w:rPr>
                <w:rFonts w:ascii="Arial" w:hAnsi="Arial" w:cs="Arial"/>
                <w:b/>
                <w:sz w:val="22"/>
                <w:szCs w:val="26"/>
              </w:rPr>
            </w:pPr>
            <w:r w:rsidRPr="006E6420">
              <w:rPr>
                <w:rFonts w:ascii="Arial" w:hAnsi="Arial" w:cs="Arial"/>
                <w:b/>
                <w:sz w:val="22"/>
                <w:szCs w:val="26"/>
              </w:rPr>
              <w:t>Consequence</w:t>
            </w:r>
          </w:p>
        </w:tc>
        <w:tc>
          <w:tcPr>
            <w:tcW w:w="2392" w:type="dxa"/>
          </w:tcPr>
          <w:p w14:paraId="660A3F49" w14:textId="77777777" w:rsidR="00C4380F" w:rsidRPr="006E6420" w:rsidRDefault="00C4380F" w:rsidP="00C4380F">
            <w:pPr>
              <w:spacing w:before="240"/>
              <w:jc w:val="center"/>
              <w:rPr>
                <w:rFonts w:ascii="Arial" w:hAnsi="Arial" w:cs="Arial"/>
                <w:b/>
                <w:sz w:val="22"/>
                <w:szCs w:val="26"/>
              </w:rPr>
            </w:pPr>
            <w:r w:rsidRPr="006E6420">
              <w:rPr>
                <w:rFonts w:ascii="Arial" w:hAnsi="Arial" w:cs="Arial"/>
                <w:b/>
                <w:sz w:val="22"/>
                <w:szCs w:val="26"/>
              </w:rPr>
              <w:t>Staff Involvement</w:t>
            </w:r>
          </w:p>
        </w:tc>
      </w:tr>
      <w:tr w:rsidR="00C4380F" w14:paraId="524B643C" w14:textId="77777777" w:rsidTr="00713505">
        <w:tc>
          <w:tcPr>
            <w:tcW w:w="1459" w:type="dxa"/>
          </w:tcPr>
          <w:p w14:paraId="2DC1AC22" w14:textId="77777777" w:rsidR="00C4380F" w:rsidRPr="00E161B1" w:rsidRDefault="00C4380F" w:rsidP="00C4380F">
            <w:pPr>
              <w:spacing w:before="240"/>
              <w:jc w:val="both"/>
              <w:rPr>
                <w:rFonts w:ascii="Arial" w:hAnsi="Arial" w:cs="Arial"/>
                <w:sz w:val="26"/>
                <w:szCs w:val="26"/>
              </w:rPr>
            </w:pPr>
            <w:r w:rsidRPr="00E161B1">
              <w:rPr>
                <w:rFonts w:ascii="Arial" w:hAnsi="Arial" w:cs="Arial"/>
                <w:sz w:val="26"/>
                <w:szCs w:val="26"/>
              </w:rPr>
              <w:t>Level 1</w:t>
            </w:r>
          </w:p>
        </w:tc>
        <w:tc>
          <w:tcPr>
            <w:tcW w:w="3498" w:type="dxa"/>
          </w:tcPr>
          <w:p w14:paraId="79F56652"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Children talking at the wrong time. </w:t>
            </w:r>
          </w:p>
          <w:p w14:paraId="56634D0D"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Shouting out </w:t>
            </w:r>
          </w:p>
          <w:p w14:paraId="3A8FCFE7"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Teasing </w:t>
            </w:r>
          </w:p>
          <w:p w14:paraId="3A27A523"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Pushing </w:t>
            </w:r>
          </w:p>
          <w:p w14:paraId="1DF70FDA"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Arguing </w:t>
            </w:r>
          </w:p>
          <w:p w14:paraId="2A27D365"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Cheekiness </w:t>
            </w:r>
          </w:p>
          <w:p w14:paraId="54E5A22E"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Being unco-operative </w:t>
            </w:r>
          </w:p>
          <w:p w14:paraId="088BAC69"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General silliness</w:t>
            </w:r>
          </w:p>
        </w:tc>
        <w:tc>
          <w:tcPr>
            <w:tcW w:w="2427" w:type="dxa"/>
          </w:tcPr>
          <w:p w14:paraId="05C23561" w14:textId="1CCEF029" w:rsidR="00C4380F" w:rsidRPr="00E161B1" w:rsidRDefault="00BE31C3" w:rsidP="00C4380F">
            <w:pPr>
              <w:spacing w:before="240"/>
              <w:rPr>
                <w:rFonts w:ascii="Arial" w:hAnsi="Arial" w:cs="Arial"/>
                <w:sz w:val="26"/>
                <w:szCs w:val="26"/>
              </w:rPr>
            </w:pPr>
            <w:r w:rsidRPr="00E161B1">
              <w:rPr>
                <w:rFonts w:ascii="Arial" w:hAnsi="Arial" w:cs="Arial"/>
                <w:sz w:val="26"/>
                <w:szCs w:val="26"/>
              </w:rPr>
              <w:t>-</w:t>
            </w:r>
            <w:r w:rsidR="00C4380F" w:rsidRPr="00E161B1">
              <w:rPr>
                <w:rFonts w:ascii="Arial" w:hAnsi="Arial" w:cs="Arial"/>
                <w:sz w:val="26"/>
                <w:szCs w:val="26"/>
              </w:rPr>
              <w:t xml:space="preserve">Being spoken to by the adult involved. </w:t>
            </w:r>
          </w:p>
          <w:p w14:paraId="72970FDF" w14:textId="3016B380" w:rsidR="00C4380F" w:rsidRPr="00E161B1" w:rsidRDefault="00C4380F" w:rsidP="00C4380F">
            <w:pPr>
              <w:spacing w:before="240"/>
              <w:rPr>
                <w:rFonts w:ascii="Arial" w:hAnsi="Arial" w:cs="Arial"/>
                <w:sz w:val="26"/>
                <w:szCs w:val="26"/>
              </w:rPr>
            </w:pPr>
            <w:r w:rsidRPr="00E161B1">
              <w:rPr>
                <w:rFonts w:ascii="Arial" w:hAnsi="Arial" w:cs="Arial"/>
                <w:sz w:val="26"/>
                <w:szCs w:val="26"/>
              </w:rPr>
              <w:t>-10second reminders (use script</w:t>
            </w:r>
            <w:r w:rsidR="00F46584">
              <w:rPr>
                <w:rFonts w:ascii="Arial" w:hAnsi="Arial" w:cs="Arial"/>
                <w:sz w:val="26"/>
                <w:szCs w:val="26"/>
              </w:rPr>
              <w:t xml:space="preserve"> – appendix 4</w:t>
            </w:r>
            <w:r w:rsidRPr="00E161B1">
              <w:rPr>
                <w:rFonts w:ascii="Arial" w:hAnsi="Arial" w:cs="Arial"/>
                <w:sz w:val="26"/>
                <w:szCs w:val="26"/>
              </w:rPr>
              <w:t xml:space="preserve">) </w:t>
            </w:r>
          </w:p>
          <w:p w14:paraId="0C820CC0" w14:textId="54D2EC48" w:rsidR="00C4380F" w:rsidRPr="00E161B1" w:rsidRDefault="00C4380F" w:rsidP="00C4380F">
            <w:pPr>
              <w:spacing w:before="240"/>
              <w:rPr>
                <w:rFonts w:ascii="Arial" w:hAnsi="Arial" w:cs="Arial"/>
                <w:sz w:val="26"/>
                <w:szCs w:val="26"/>
              </w:rPr>
            </w:pPr>
            <w:r w:rsidRPr="00E161B1">
              <w:rPr>
                <w:rFonts w:ascii="Arial" w:hAnsi="Arial" w:cs="Arial"/>
                <w:sz w:val="26"/>
                <w:szCs w:val="26"/>
              </w:rPr>
              <w:t>- 30 Second reminder (use script</w:t>
            </w:r>
            <w:r w:rsidR="00F46584">
              <w:rPr>
                <w:rFonts w:ascii="Arial" w:hAnsi="Arial" w:cs="Arial"/>
                <w:sz w:val="26"/>
                <w:szCs w:val="26"/>
              </w:rPr>
              <w:t xml:space="preserve"> – appendix 4</w:t>
            </w:r>
            <w:r w:rsidRPr="00E161B1">
              <w:rPr>
                <w:rFonts w:ascii="Arial" w:hAnsi="Arial" w:cs="Arial"/>
                <w:sz w:val="26"/>
                <w:szCs w:val="26"/>
              </w:rPr>
              <w:t xml:space="preserve">) </w:t>
            </w:r>
          </w:p>
          <w:p w14:paraId="6BC03078" w14:textId="77777777" w:rsidR="00C4380F" w:rsidRPr="00E161B1" w:rsidRDefault="00C4380F" w:rsidP="00C4380F">
            <w:pPr>
              <w:spacing w:before="240"/>
              <w:rPr>
                <w:rFonts w:ascii="Arial" w:hAnsi="Arial" w:cs="Arial"/>
                <w:sz w:val="26"/>
                <w:szCs w:val="26"/>
              </w:rPr>
            </w:pPr>
            <w:r w:rsidRPr="00E161B1">
              <w:rPr>
                <w:rFonts w:ascii="Arial" w:hAnsi="Arial" w:cs="Arial"/>
                <w:sz w:val="26"/>
                <w:szCs w:val="26"/>
              </w:rPr>
              <w:t xml:space="preserve">- Verbal apology </w:t>
            </w:r>
          </w:p>
          <w:p w14:paraId="7161E89F" w14:textId="07B2A343" w:rsidR="002953A4" w:rsidRPr="00E161B1" w:rsidRDefault="00C4380F" w:rsidP="004346FD">
            <w:pPr>
              <w:spacing w:before="240"/>
              <w:rPr>
                <w:rFonts w:ascii="Arial" w:hAnsi="Arial" w:cs="Arial"/>
                <w:sz w:val="26"/>
                <w:szCs w:val="26"/>
              </w:rPr>
            </w:pPr>
            <w:r w:rsidRPr="00E161B1">
              <w:rPr>
                <w:rFonts w:ascii="Arial" w:hAnsi="Arial" w:cs="Arial"/>
                <w:sz w:val="26"/>
                <w:szCs w:val="26"/>
              </w:rPr>
              <w:t>- C</w:t>
            </w:r>
            <w:r w:rsidR="004346FD">
              <w:rPr>
                <w:rFonts w:ascii="Arial" w:hAnsi="Arial" w:cs="Arial"/>
                <w:sz w:val="26"/>
                <w:szCs w:val="26"/>
              </w:rPr>
              <w:t>POMs</w:t>
            </w:r>
            <w:r w:rsidRPr="00E161B1">
              <w:rPr>
                <w:rFonts w:ascii="Arial" w:hAnsi="Arial" w:cs="Arial"/>
                <w:sz w:val="26"/>
                <w:szCs w:val="26"/>
              </w:rPr>
              <w:t xml:space="preserve"> </w:t>
            </w:r>
            <w:r w:rsidR="002953A4" w:rsidRPr="00E161B1">
              <w:rPr>
                <w:rFonts w:ascii="Arial" w:hAnsi="Arial" w:cs="Arial"/>
                <w:sz w:val="26"/>
                <w:szCs w:val="26"/>
              </w:rPr>
              <w:t>(</w:t>
            </w:r>
            <w:r w:rsidRPr="00E161B1">
              <w:rPr>
                <w:rFonts w:ascii="Arial" w:hAnsi="Arial" w:cs="Arial"/>
                <w:sz w:val="26"/>
                <w:szCs w:val="26"/>
              </w:rPr>
              <w:t>only if deemed necessary</w:t>
            </w:r>
            <w:r w:rsidR="002953A4" w:rsidRPr="00E161B1">
              <w:rPr>
                <w:rFonts w:ascii="Arial" w:hAnsi="Arial" w:cs="Arial"/>
                <w:sz w:val="26"/>
                <w:szCs w:val="26"/>
              </w:rPr>
              <w:t>)</w:t>
            </w:r>
          </w:p>
        </w:tc>
        <w:tc>
          <w:tcPr>
            <w:tcW w:w="2392" w:type="dxa"/>
          </w:tcPr>
          <w:p w14:paraId="1EE6C9C3" w14:textId="77777777" w:rsidR="00C4380F" w:rsidRPr="00E161B1" w:rsidRDefault="002953A4" w:rsidP="002953A4">
            <w:pPr>
              <w:spacing w:before="240"/>
              <w:rPr>
                <w:rFonts w:ascii="Arial" w:hAnsi="Arial" w:cs="Arial"/>
                <w:sz w:val="26"/>
                <w:szCs w:val="26"/>
              </w:rPr>
            </w:pPr>
            <w:r w:rsidRPr="00E161B1">
              <w:rPr>
                <w:rFonts w:ascii="Arial" w:hAnsi="Arial" w:cs="Arial"/>
                <w:sz w:val="26"/>
                <w:szCs w:val="26"/>
              </w:rPr>
              <w:t>The staff that has witnessed the behaviour should respond.</w:t>
            </w:r>
          </w:p>
          <w:p w14:paraId="5426099B" w14:textId="52EB3472" w:rsidR="002953A4" w:rsidRPr="00E161B1" w:rsidRDefault="002953A4" w:rsidP="002953A4">
            <w:pPr>
              <w:spacing w:before="240"/>
              <w:rPr>
                <w:rFonts w:ascii="Arial" w:hAnsi="Arial" w:cs="Arial"/>
                <w:sz w:val="26"/>
                <w:szCs w:val="26"/>
              </w:rPr>
            </w:pPr>
            <w:r w:rsidRPr="00E161B1">
              <w:rPr>
                <w:rFonts w:ascii="Arial" w:hAnsi="Arial" w:cs="Arial"/>
                <w:sz w:val="26"/>
                <w:szCs w:val="26"/>
              </w:rPr>
              <w:t xml:space="preserve">If this is witnessed by welfare at lunch, the behaviour should be discussed with an adult from the class. </w:t>
            </w:r>
          </w:p>
        </w:tc>
      </w:tr>
      <w:tr w:rsidR="00847292" w14:paraId="7B881369" w14:textId="77777777" w:rsidTr="00847292">
        <w:tc>
          <w:tcPr>
            <w:tcW w:w="9776" w:type="dxa"/>
            <w:gridSpan w:val="4"/>
            <w:shd w:val="clear" w:color="auto" w:fill="EEECE1" w:themeFill="background2"/>
          </w:tcPr>
          <w:p w14:paraId="0B99F68B" w14:textId="77777777" w:rsidR="00847292" w:rsidRDefault="00847292" w:rsidP="00C4380F">
            <w:pPr>
              <w:spacing w:before="240"/>
              <w:jc w:val="both"/>
              <w:rPr>
                <w:rFonts w:ascii="Arial" w:hAnsi="Arial" w:cs="Arial"/>
                <w:sz w:val="22"/>
                <w:szCs w:val="22"/>
              </w:rPr>
            </w:pPr>
          </w:p>
          <w:p w14:paraId="3D72E355" w14:textId="77777777" w:rsidR="008535BF" w:rsidRPr="00847292" w:rsidRDefault="008535BF" w:rsidP="00C4380F">
            <w:pPr>
              <w:spacing w:before="240"/>
              <w:jc w:val="both"/>
              <w:rPr>
                <w:rFonts w:ascii="Arial" w:hAnsi="Arial" w:cs="Arial"/>
                <w:sz w:val="22"/>
                <w:szCs w:val="22"/>
              </w:rPr>
            </w:pPr>
          </w:p>
        </w:tc>
      </w:tr>
      <w:tr w:rsidR="00C4380F" w14:paraId="346845B8" w14:textId="77777777" w:rsidTr="00713505">
        <w:tc>
          <w:tcPr>
            <w:tcW w:w="1459" w:type="dxa"/>
          </w:tcPr>
          <w:p w14:paraId="2E5D93B0" w14:textId="77777777" w:rsidR="00C4380F" w:rsidRPr="00E161B1" w:rsidRDefault="00C4380F" w:rsidP="00C4380F">
            <w:pPr>
              <w:spacing w:before="240"/>
              <w:jc w:val="both"/>
              <w:rPr>
                <w:rFonts w:ascii="Arial" w:hAnsi="Arial" w:cs="Arial"/>
                <w:sz w:val="26"/>
                <w:szCs w:val="26"/>
              </w:rPr>
            </w:pPr>
            <w:r w:rsidRPr="00E161B1">
              <w:rPr>
                <w:rFonts w:ascii="Arial" w:hAnsi="Arial" w:cs="Arial"/>
                <w:sz w:val="26"/>
                <w:szCs w:val="26"/>
              </w:rPr>
              <w:t>Level 2</w:t>
            </w:r>
          </w:p>
        </w:tc>
        <w:tc>
          <w:tcPr>
            <w:tcW w:w="3498" w:type="dxa"/>
          </w:tcPr>
          <w:p w14:paraId="1C13DC3F" w14:textId="77777777" w:rsidR="002953A4" w:rsidRPr="00E161B1" w:rsidRDefault="002953A4" w:rsidP="00C4380F">
            <w:pPr>
              <w:spacing w:before="240"/>
              <w:jc w:val="both"/>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Hurting others </w:t>
            </w:r>
          </w:p>
          <w:p w14:paraId="17D74B0D" w14:textId="77777777" w:rsidR="002953A4" w:rsidRPr="00E161B1" w:rsidRDefault="002953A4" w:rsidP="00E161B1">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Destroying work </w:t>
            </w:r>
          </w:p>
          <w:p w14:paraId="3BEF41A4" w14:textId="7036A957" w:rsidR="002953A4" w:rsidRPr="00E161B1" w:rsidRDefault="002953A4" w:rsidP="00E161B1">
            <w:pPr>
              <w:spacing w:before="240"/>
              <w:rPr>
                <w:rFonts w:ascii="Arial" w:hAnsi="Arial" w:cs="Arial"/>
                <w:sz w:val="26"/>
                <w:szCs w:val="26"/>
              </w:rPr>
            </w:pPr>
            <w:r w:rsidRPr="00E161B1">
              <w:rPr>
                <w:rFonts w:ascii="Arial" w:hAnsi="Arial" w:cs="Arial"/>
                <w:sz w:val="26"/>
                <w:szCs w:val="26"/>
              </w:rPr>
              <w:sym w:font="Symbol" w:char="F0B7"/>
            </w:r>
            <w:r w:rsidR="00E161B1">
              <w:rPr>
                <w:rFonts w:ascii="Arial" w:hAnsi="Arial" w:cs="Arial"/>
                <w:sz w:val="26"/>
                <w:szCs w:val="26"/>
              </w:rPr>
              <w:t xml:space="preserve"> </w:t>
            </w:r>
            <w:r w:rsidRPr="00E161B1">
              <w:rPr>
                <w:rFonts w:ascii="Arial" w:hAnsi="Arial" w:cs="Arial"/>
                <w:sz w:val="26"/>
                <w:szCs w:val="26"/>
              </w:rPr>
              <w:t xml:space="preserve">Persistent low-level behaviour (only after level 1 consequences have been followed) </w:t>
            </w:r>
          </w:p>
          <w:p w14:paraId="56F79A2F" w14:textId="64B5F237" w:rsidR="00C4380F" w:rsidRPr="00E161B1" w:rsidRDefault="002953A4" w:rsidP="00C4380F">
            <w:pPr>
              <w:spacing w:before="240"/>
              <w:jc w:val="both"/>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Refusal to complete work</w:t>
            </w:r>
          </w:p>
        </w:tc>
        <w:tc>
          <w:tcPr>
            <w:tcW w:w="2427" w:type="dxa"/>
          </w:tcPr>
          <w:p w14:paraId="354BA461" w14:textId="1381FC10" w:rsidR="002953A4" w:rsidRPr="00E161B1" w:rsidRDefault="002953A4" w:rsidP="00A4662E">
            <w:pPr>
              <w:spacing w:before="240"/>
              <w:rPr>
                <w:rFonts w:ascii="Arial" w:hAnsi="Arial" w:cs="Arial"/>
                <w:sz w:val="26"/>
                <w:szCs w:val="26"/>
              </w:rPr>
            </w:pPr>
            <w:r w:rsidRPr="00E161B1">
              <w:rPr>
                <w:rFonts w:ascii="Arial" w:hAnsi="Arial" w:cs="Arial"/>
                <w:sz w:val="26"/>
                <w:szCs w:val="26"/>
              </w:rPr>
              <w:t>30 Second reminder (use script</w:t>
            </w:r>
            <w:r w:rsidR="00F46584">
              <w:rPr>
                <w:rFonts w:ascii="Arial" w:hAnsi="Arial" w:cs="Arial"/>
                <w:sz w:val="26"/>
                <w:szCs w:val="26"/>
              </w:rPr>
              <w:t xml:space="preserve"> – appendix 4</w:t>
            </w:r>
            <w:r w:rsidRPr="00E161B1">
              <w:rPr>
                <w:rFonts w:ascii="Arial" w:hAnsi="Arial" w:cs="Arial"/>
                <w:sz w:val="26"/>
                <w:szCs w:val="26"/>
              </w:rPr>
              <w:t xml:space="preserve">) </w:t>
            </w:r>
          </w:p>
          <w:p w14:paraId="0881D06C" w14:textId="77777777" w:rsidR="00713505" w:rsidRDefault="002953A4" w:rsidP="00A4662E">
            <w:pPr>
              <w:spacing w:before="240"/>
              <w:rPr>
                <w:rFonts w:ascii="Arial" w:hAnsi="Arial" w:cs="Arial"/>
                <w:sz w:val="26"/>
                <w:szCs w:val="26"/>
              </w:rPr>
            </w:pPr>
            <w:r w:rsidRPr="00E161B1">
              <w:rPr>
                <w:rFonts w:ascii="Arial" w:hAnsi="Arial" w:cs="Arial"/>
                <w:sz w:val="26"/>
                <w:szCs w:val="26"/>
              </w:rPr>
              <w:t xml:space="preserve">- Timeout 5 minutes </w:t>
            </w:r>
          </w:p>
          <w:p w14:paraId="35A40450" w14:textId="77777777" w:rsidR="00713505" w:rsidRDefault="00713505" w:rsidP="00A4662E">
            <w:pPr>
              <w:spacing w:before="240"/>
              <w:rPr>
                <w:rFonts w:ascii="Arial" w:hAnsi="Arial" w:cs="Arial"/>
                <w:sz w:val="26"/>
                <w:szCs w:val="26"/>
              </w:rPr>
            </w:pPr>
            <w:r>
              <w:rPr>
                <w:rFonts w:ascii="Arial" w:hAnsi="Arial" w:cs="Arial"/>
                <w:sz w:val="26"/>
                <w:szCs w:val="26"/>
              </w:rPr>
              <w:t>Pupils will be asked to sit</w:t>
            </w:r>
            <w:r w:rsidR="002953A4" w:rsidRPr="00E161B1">
              <w:rPr>
                <w:rFonts w:ascii="Arial" w:hAnsi="Arial" w:cs="Arial"/>
                <w:sz w:val="26"/>
                <w:szCs w:val="26"/>
              </w:rPr>
              <w:t xml:space="preserve"> </w:t>
            </w:r>
            <w:r>
              <w:rPr>
                <w:rFonts w:ascii="Arial" w:hAnsi="Arial" w:cs="Arial"/>
                <w:sz w:val="26"/>
                <w:szCs w:val="26"/>
              </w:rPr>
              <w:t xml:space="preserve">at the side of the playground and reflect on their behaviour. </w:t>
            </w:r>
          </w:p>
          <w:p w14:paraId="0ED6A6D7" w14:textId="04EDE62D" w:rsidR="002953A4" w:rsidRPr="00E161B1" w:rsidRDefault="002953A4" w:rsidP="00A4662E">
            <w:pPr>
              <w:spacing w:before="240"/>
              <w:rPr>
                <w:rFonts w:ascii="Arial" w:hAnsi="Arial" w:cs="Arial"/>
                <w:sz w:val="26"/>
                <w:szCs w:val="26"/>
              </w:rPr>
            </w:pPr>
            <w:r w:rsidRPr="00E161B1">
              <w:rPr>
                <w:rFonts w:ascii="Arial" w:hAnsi="Arial" w:cs="Arial"/>
                <w:sz w:val="26"/>
                <w:szCs w:val="26"/>
              </w:rPr>
              <w:t xml:space="preserve">“I can see you are getting frustrated, go and have a few minutes to see if you can control your emotions and be ready to </w:t>
            </w:r>
            <w:r w:rsidRPr="00E161B1">
              <w:rPr>
                <w:rFonts w:ascii="Arial" w:hAnsi="Arial" w:cs="Arial"/>
                <w:sz w:val="26"/>
                <w:szCs w:val="26"/>
              </w:rPr>
              <w:lastRenderedPageBreak/>
              <w:t xml:space="preserve">learn/carry on with lesson/playtime.” </w:t>
            </w:r>
          </w:p>
          <w:p w14:paraId="36A0B0D9" w14:textId="77777777" w:rsidR="00713505" w:rsidRDefault="002953A4" w:rsidP="00A4662E">
            <w:pPr>
              <w:spacing w:before="240"/>
              <w:rPr>
                <w:rFonts w:ascii="Arial" w:hAnsi="Arial" w:cs="Arial"/>
                <w:sz w:val="26"/>
                <w:szCs w:val="26"/>
              </w:rPr>
            </w:pPr>
            <w:r w:rsidRPr="00E161B1">
              <w:rPr>
                <w:rFonts w:ascii="Arial" w:hAnsi="Arial" w:cs="Arial"/>
                <w:sz w:val="26"/>
                <w:szCs w:val="26"/>
              </w:rPr>
              <w:t>-</w:t>
            </w:r>
            <w:r w:rsidR="00657B2E" w:rsidRPr="00E161B1">
              <w:rPr>
                <w:rFonts w:ascii="Arial" w:hAnsi="Arial" w:cs="Arial"/>
                <w:sz w:val="26"/>
                <w:szCs w:val="26"/>
              </w:rPr>
              <w:t xml:space="preserve"> </w:t>
            </w:r>
            <w:r w:rsidR="008940D0" w:rsidRPr="00713505">
              <w:rPr>
                <w:rFonts w:ascii="Arial" w:hAnsi="Arial" w:cs="Arial"/>
                <w:sz w:val="26"/>
                <w:szCs w:val="26"/>
              </w:rPr>
              <w:t>Loss of play time</w:t>
            </w:r>
            <w:r w:rsidR="00713505">
              <w:rPr>
                <w:rFonts w:ascii="Arial" w:hAnsi="Arial" w:cs="Arial"/>
                <w:sz w:val="26"/>
                <w:szCs w:val="26"/>
              </w:rPr>
              <w:t xml:space="preserve"> or lunch time.</w:t>
            </w:r>
          </w:p>
          <w:p w14:paraId="205584D1" w14:textId="09CD2F66" w:rsidR="002953A4" w:rsidRPr="00E161B1" w:rsidRDefault="008940D0" w:rsidP="00A4662E">
            <w:pPr>
              <w:spacing w:before="240"/>
              <w:rPr>
                <w:rFonts w:ascii="Arial" w:hAnsi="Arial" w:cs="Arial"/>
                <w:sz w:val="26"/>
                <w:szCs w:val="26"/>
              </w:rPr>
            </w:pPr>
            <w:r w:rsidRPr="00E161B1">
              <w:rPr>
                <w:rFonts w:ascii="Arial" w:hAnsi="Arial" w:cs="Arial"/>
                <w:sz w:val="26"/>
                <w:szCs w:val="26"/>
              </w:rPr>
              <w:t xml:space="preserve">A restorative conversation must </w:t>
            </w:r>
            <w:r w:rsidR="002953A4" w:rsidRPr="00E161B1">
              <w:rPr>
                <w:rFonts w:ascii="Arial" w:hAnsi="Arial" w:cs="Arial"/>
                <w:sz w:val="26"/>
                <w:szCs w:val="26"/>
              </w:rPr>
              <w:t xml:space="preserve">take place with the other adult or child involved. Use the script provided. </w:t>
            </w:r>
          </w:p>
          <w:p w14:paraId="089E05FC" w14:textId="32EAAEF0" w:rsidR="002953A4" w:rsidRPr="00E161B1" w:rsidRDefault="008940D0" w:rsidP="00A4662E">
            <w:pPr>
              <w:spacing w:before="240"/>
              <w:rPr>
                <w:rFonts w:ascii="Arial" w:hAnsi="Arial" w:cs="Arial"/>
                <w:sz w:val="26"/>
                <w:szCs w:val="26"/>
              </w:rPr>
            </w:pPr>
            <w:r w:rsidRPr="00E161B1">
              <w:rPr>
                <w:rFonts w:ascii="Arial" w:hAnsi="Arial" w:cs="Arial"/>
                <w:sz w:val="26"/>
                <w:szCs w:val="26"/>
              </w:rPr>
              <w:t>-Work</w:t>
            </w:r>
            <w:r w:rsidR="002953A4" w:rsidRPr="00E161B1">
              <w:rPr>
                <w:rFonts w:ascii="Arial" w:hAnsi="Arial" w:cs="Arial"/>
                <w:sz w:val="26"/>
                <w:szCs w:val="26"/>
              </w:rPr>
              <w:t xml:space="preserve"> to be completed at home.</w:t>
            </w:r>
          </w:p>
          <w:p w14:paraId="73E2CF58" w14:textId="58B7D208" w:rsidR="00C4380F" w:rsidRPr="00E161B1" w:rsidRDefault="002953A4" w:rsidP="004346FD">
            <w:pPr>
              <w:spacing w:before="240"/>
              <w:rPr>
                <w:rFonts w:ascii="Arial" w:hAnsi="Arial" w:cs="Arial"/>
                <w:sz w:val="26"/>
                <w:szCs w:val="26"/>
              </w:rPr>
            </w:pPr>
            <w:r w:rsidRPr="00E161B1">
              <w:rPr>
                <w:rFonts w:ascii="Arial" w:hAnsi="Arial" w:cs="Arial"/>
                <w:sz w:val="26"/>
                <w:szCs w:val="26"/>
              </w:rPr>
              <w:t>-Written apology</w:t>
            </w:r>
            <w:r w:rsidR="00713505">
              <w:rPr>
                <w:rFonts w:ascii="Arial" w:hAnsi="Arial" w:cs="Arial"/>
                <w:sz w:val="26"/>
                <w:szCs w:val="26"/>
              </w:rPr>
              <w:t>,</w:t>
            </w:r>
            <w:r w:rsidRPr="00E161B1">
              <w:rPr>
                <w:rFonts w:ascii="Arial" w:hAnsi="Arial" w:cs="Arial"/>
                <w:sz w:val="26"/>
                <w:szCs w:val="26"/>
              </w:rPr>
              <w:t xml:space="preserve"> C</w:t>
            </w:r>
            <w:r w:rsidR="004346FD">
              <w:rPr>
                <w:rFonts w:ascii="Arial" w:hAnsi="Arial" w:cs="Arial"/>
                <w:sz w:val="26"/>
                <w:szCs w:val="26"/>
              </w:rPr>
              <w:t>POMs</w:t>
            </w:r>
            <w:r w:rsidRPr="00E161B1">
              <w:rPr>
                <w:rFonts w:ascii="Arial" w:hAnsi="Arial" w:cs="Arial"/>
                <w:sz w:val="26"/>
                <w:szCs w:val="26"/>
              </w:rPr>
              <w:t xml:space="preserve"> and parents informed.</w:t>
            </w:r>
          </w:p>
        </w:tc>
        <w:tc>
          <w:tcPr>
            <w:tcW w:w="2392" w:type="dxa"/>
          </w:tcPr>
          <w:p w14:paraId="28E7B24F" w14:textId="77777777" w:rsidR="00A4662E" w:rsidRPr="00E161B1" w:rsidRDefault="00A4662E" w:rsidP="00A4662E">
            <w:pPr>
              <w:spacing w:before="240"/>
              <w:jc w:val="both"/>
              <w:rPr>
                <w:rFonts w:ascii="Arial" w:hAnsi="Arial" w:cs="Arial"/>
                <w:sz w:val="26"/>
                <w:szCs w:val="26"/>
              </w:rPr>
            </w:pPr>
            <w:r w:rsidRPr="00E161B1">
              <w:rPr>
                <w:rFonts w:ascii="Arial" w:hAnsi="Arial" w:cs="Arial"/>
                <w:sz w:val="26"/>
                <w:szCs w:val="26"/>
              </w:rPr>
              <w:lastRenderedPageBreak/>
              <w:t>Initially the staff that witnesses the incident who then will refer to:</w:t>
            </w:r>
          </w:p>
          <w:p w14:paraId="40BB01C3" w14:textId="77777777" w:rsidR="00A4662E" w:rsidRPr="00E161B1" w:rsidRDefault="00A4662E" w:rsidP="00A4662E">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Class Teacher </w:t>
            </w:r>
          </w:p>
          <w:p w14:paraId="39532368" w14:textId="77777777" w:rsidR="00A4662E" w:rsidRPr="00E161B1" w:rsidRDefault="00A4662E" w:rsidP="00A4662E">
            <w:pPr>
              <w:spacing w:before="240"/>
              <w:rPr>
                <w:rFonts w:ascii="Arial" w:hAnsi="Arial" w:cs="Arial"/>
                <w:sz w:val="26"/>
                <w:szCs w:val="26"/>
              </w:rPr>
            </w:pPr>
            <w:r w:rsidRPr="00E161B1">
              <w:rPr>
                <w:rFonts w:ascii="Arial" w:hAnsi="Arial" w:cs="Arial"/>
                <w:sz w:val="26"/>
                <w:szCs w:val="26"/>
              </w:rPr>
              <w:t xml:space="preserve">Escalated if necessary to: </w:t>
            </w:r>
          </w:p>
          <w:p w14:paraId="2D1BF2EB" w14:textId="5525DA0C" w:rsidR="00A4662E" w:rsidRPr="00E161B1" w:rsidRDefault="00A4662E" w:rsidP="00A4662E">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Mr Sherry </w:t>
            </w:r>
          </w:p>
          <w:p w14:paraId="36227585" w14:textId="48486706" w:rsidR="00A4662E" w:rsidRPr="00E161B1" w:rsidRDefault="00A4662E" w:rsidP="00A4662E">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Mrs Powley</w:t>
            </w:r>
          </w:p>
          <w:p w14:paraId="0DD69B9F" w14:textId="77777777" w:rsidR="00A4662E" w:rsidRPr="00E161B1" w:rsidRDefault="00A4662E" w:rsidP="00A4662E">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Miss Stephens</w:t>
            </w:r>
          </w:p>
          <w:p w14:paraId="5F394DBD" w14:textId="6A4C8972" w:rsidR="00A4662E" w:rsidRPr="00E161B1" w:rsidRDefault="00A4662E" w:rsidP="00A4662E">
            <w:pPr>
              <w:spacing w:before="240"/>
              <w:rPr>
                <w:rFonts w:ascii="Arial" w:hAnsi="Arial" w:cs="Arial"/>
                <w:sz w:val="26"/>
                <w:szCs w:val="26"/>
              </w:rPr>
            </w:pPr>
            <w:r w:rsidRPr="00E161B1">
              <w:rPr>
                <w:sz w:val="26"/>
                <w:szCs w:val="26"/>
              </w:rPr>
              <w:sym w:font="Symbol" w:char="F0B7"/>
            </w:r>
            <w:r w:rsidRPr="00E161B1">
              <w:rPr>
                <w:sz w:val="26"/>
                <w:szCs w:val="26"/>
              </w:rPr>
              <w:t xml:space="preserve"> </w:t>
            </w:r>
            <w:r w:rsidRPr="00E161B1">
              <w:rPr>
                <w:rFonts w:ascii="Arial" w:hAnsi="Arial" w:cs="Arial"/>
                <w:sz w:val="26"/>
                <w:szCs w:val="26"/>
              </w:rPr>
              <w:t>Mr Noon</w:t>
            </w:r>
            <w:r w:rsidRPr="00E161B1">
              <w:rPr>
                <w:sz w:val="26"/>
                <w:szCs w:val="26"/>
              </w:rPr>
              <w:t xml:space="preserve"> </w:t>
            </w:r>
          </w:p>
        </w:tc>
      </w:tr>
      <w:tr w:rsidR="00847292" w14:paraId="76150E45" w14:textId="77777777" w:rsidTr="00847292">
        <w:tc>
          <w:tcPr>
            <w:tcW w:w="9776" w:type="dxa"/>
            <w:gridSpan w:val="4"/>
            <w:shd w:val="clear" w:color="auto" w:fill="EEECE1" w:themeFill="background2"/>
          </w:tcPr>
          <w:p w14:paraId="2C93EFDD" w14:textId="4DAD3B6A" w:rsidR="008940D0" w:rsidRDefault="008940D0" w:rsidP="00C4380F">
            <w:pPr>
              <w:spacing w:before="240"/>
              <w:jc w:val="both"/>
              <w:rPr>
                <w:rFonts w:ascii="Arial" w:hAnsi="Arial" w:cs="Arial"/>
                <w:sz w:val="22"/>
                <w:szCs w:val="22"/>
              </w:rPr>
            </w:pPr>
          </w:p>
          <w:p w14:paraId="629B2CDD" w14:textId="77777777" w:rsidR="008535BF" w:rsidRPr="00847292" w:rsidRDefault="008535BF" w:rsidP="00C4380F">
            <w:pPr>
              <w:spacing w:before="240"/>
              <w:jc w:val="both"/>
              <w:rPr>
                <w:rFonts w:ascii="Arial" w:hAnsi="Arial" w:cs="Arial"/>
                <w:sz w:val="22"/>
                <w:szCs w:val="22"/>
              </w:rPr>
            </w:pPr>
          </w:p>
        </w:tc>
      </w:tr>
      <w:tr w:rsidR="00C4380F" w14:paraId="567EFD2E" w14:textId="77777777" w:rsidTr="00713505">
        <w:tc>
          <w:tcPr>
            <w:tcW w:w="1459" w:type="dxa"/>
          </w:tcPr>
          <w:p w14:paraId="20D1742A" w14:textId="77777777" w:rsidR="00C4380F" w:rsidRPr="00E161B1" w:rsidRDefault="00C4380F" w:rsidP="00C4380F">
            <w:pPr>
              <w:spacing w:before="240"/>
              <w:jc w:val="both"/>
              <w:rPr>
                <w:rFonts w:ascii="Arial" w:hAnsi="Arial" w:cs="Arial"/>
                <w:sz w:val="26"/>
                <w:szCs w:val="26"/>
              </w:rPr>
            </w:pPr>
            <w:r w:rsidRPr="00E161B1">
              <w:rPr>
                <w:rFonts w:ascii="Arial" w:hAnsi="Arial" w:cs="Arial"/>
                <w:sz w:val="26"/>
                <w:szCs w:val="26"/>
              </w:rPr>
              <w:t>Level 3</w:t>
            </w:r>
          </w:p>
        </w:tc>
        <w:tc>
          <w:tcPr>
            <w:tcW w:w="3498" w:type="dxa"/>
          </w:tcPr>
          <w:p w14:paraId="0A02BADB" w14:textId="6B50E830" w:rsidR="00A452CF" w:rsidRPr="00E161B1" w:rsidRDefault="00A452CF" w:rsidP="00A452CF">
            <w:pPr>
              <w:spacing w:before="240"/>
              <w:rPr>
                <w:rFonts w:ascii="Arial" w:hAnsi="Arial" w:cs="Arial"/>
                <w:sz w:val="26"/>
                <w:szCs w:val="26"/>
              </w:rPr>
            </w:pPr>
            <w:r w:rsidRPr="00E161B1">
              <w:rPr>
                <w:sz w:val="26"/>
                <w:szCs w:val="26"/>
              </w:rPr>
              <w:sym w:font="Symbol" w:char="F0B7"/>
            </w:r>
            <w:r w:rsidRPr="00E161B1">
              <w:rPr>
                <w:rFonts w:ascii="Arial" w:hAnsi="Arial" w:cs="Arial"/>
                <w:sz w:val="26"/>
                <w:szCs w:val="26"/>
              </w:rPr>
              <w:t xml:space="preserve"> Repeated level 2 behaviours (after all consequences have been tried more than once) </w:t>
            </w:r>
          </w:p>
          <w:p w14:paraId="602AB8B1" w14:textId="10BD8245"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Bad language </w:t>
            </w:r>
          </w:p>
          <w:p w14:paraId="27414960" w14:textId="77777777"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Fighting (not play fighting) </w:t>
            </w:r>
          </w:p>
          <w:p w14:paraId="7AC8FEE6" w14:textId="77777777" w:rsidR="00C4380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Repeated refusal to follow instructions</w:t>
            </w:r>
          </w:p>
          <w:p w14:paraId="29B572E3" w14:textId="77777777"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Racial abuse </w:t>
            </w:r>
          </w:p>
          <w:p w14:paraId="5CDADECD" w14:textId="77777777"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Inappropriate homophobic language </w:t>
            </w:r>
          </w:p>
          <w:p w14:paraId="1605D0CF" w14:textId="77777777"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Bullying (this is behaviour by an individual or group, REPEATED over time, that intentionally hurts another physically or emotionally. </w:t>
            </w:r>
          </w:p>
          <w:p w14:paraId="3D9579B7" w14:textId="77777777" w:rsidR="00A452CF" w:rsidRPr="00E161B1" w:rsidRDefault="00A452CF" w:rsidP="00A452C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Putting others safety in jeopardy. </w:t>
            </w:r>
          </w:p>
          <w:p w14:paraId="78182C04" w14:textId="77777777" w:rsidR="00A452CF" w:rsidRPr="00E161B1" w:rsidRDefault="00A452CF" w:rsidP="008535BF">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Parental complaint</w:t>
            </w:r>
          </w:p>
          <w:p w14:paraId="1E6235EB" w14:textId="3C15B4EC" w:rsidR="006E6420" w:rsidRPr="00E161B1" w:rsidRDefault="006E6420" w:rsidP="008535BF">
            <w:pPr>
              <w:spacing w:before="240"/>
              <w:rPr>
                <w:rFonts w:ascii="Arial" w:hAnsi="Arial" w:cs="Arial"/>
                <w:sz w:val="26"/>
                <w:szCs w:val="26"/>
              </w:rPr>
            </w:pPr>
          </w:p>
        </w:tc>
        <w:tc>
          <w:tcPr>
            <w:tcW w:w="2427" w:type="dxa"/>
          </w:tcPr>
          <w:p w14:paraId="24547C77" w14:textId="49E01EB3" w:rsidR="00BE31C3" w:rsidRPr="00E161B1" w:rsidRDefault="00BE31C3" w:rsidP="00BE31C3">
            <w:pPr>
              <w:spacing w:before="240"/>
              <w:rPr>
                <w:rFonts w:ascii="Arial" w:hAnsi="Arial" w:cs="Arial"/>
                <w:sz w:val="26"/>
                <w:szCs w:val="26"/>
              </w:rPr>
            </w:pPr>
            <w:r w:rsidRPr="00E161B1">
              <w:rPr>
                <w:rFonts w:ascii="Arial" w:hAnsi="Arial" w:cs="Arial"/>
                <w:sz w:val="26"/>
                <w:szCs w:val="26"/>
              </w:rPr>
              <w:t xml:space="preserve">- Consequences to be decided dependant on the seriousness of the behaviour and if this is a first-time incident. </w:t>
            </w:r>
          </w:p>
          <w:p w14:paraId="34C185E2" w14:textId="5B97F068" w:rsidR="00BE31C3" w:rsidRPr="00E161B1" w:rsidRDefault="00751D49" w:rsidP="00BE31C3">
            <w:pPr>
              <w:spacing w:before="240"/>
              <w:rPr>
                <w:rFonts w:ascii="Arial" w:hAnsi="Arial" w:cs="Arial"/>
                <w:sz w:val="26"/>
                <w:szCs w:val="26"/>
              </w:rPr>
            </w:pPr>
            <w:r>
              <w:rPr>
                <w:rFonts w:ascii="Arial" w:hAnsi="Arial" w:cs="Arial"/>
                <w:sz w:val="26"/>
                <w:szCs w:val="26"/>
              </w:rPr>
              <w:t>- Involvement of outside agencies</w:t>
            </w:r>
            <w:r w:rsidR="00BE31C3" w:rsidRPr="00E161B1">
              <w:rPr>
                <w:rFonts w:ascii="Arial" w:hAnsi="Arial" w:cs="Arial"/>
                <w:sz w:val="26"/>
                <w:szCs w:val="26"/>
              </w:rPr>
              <w:t xml:space="preserve"> including</w:t>
            </w:r>
            <w:r>
              <w:rPr>
                <w:rFonts w:ascii="Arial" w:hAnsi="Arial" w:cs="Arial"/>
                <w:sz w:val="26"/>
                <w:szCs w:val="26"/>
              </w:rPr>
              <w:t>: Manage Moves</w:t>
            </w:r>
            <w:r w:rsidR="00BE31C3" w:rsidRPr="00E161B1">
              <w:rPr>
                <w:rFonts w:ascii="Arial" w:hAnsi="Arial" w:cs="Arial"/>
                <w:sz w:val="26"/>
                <w:szCs w:val="26"/>
              </w:rPr>
              <w:t xml:space="preserve"> Pupil Referral Units if necessary</w:t>
            </w:r>
          </w:p>
          <w:p w14:paraId="38BB36DD" w14:textId="76EE91CB" w:rsidR="00C4380F" w:rsidRPr="00E161B1" w:rsidRDefault="00BE31C3" w:rsidP="00BE31C3">
            <w:pPr>
              <w:spacing w:before="240"/>
              <w:rPr>
                <w:rFonts w:ascii="Arial" w:hAnsi="Arial" w:cs="Arial"/>
                <w:sz w:val="26"/>
                <w:szCs w:val="26"/>
              </w:rPr>
            </w:pPr>
            <w:r w:rsidRPr="00E161B1">
              <w:rPr>
                <w:rFonts w:ascii="Arial" w:hAnsi="Arial" w:cs="Arial"/>
                <w:sz w:val="26"/>
                <w:szCs w:val="26"/>
              </w:rPr>
              <w:t xml:space="preserve">- </w:t>
            </w:r>
            <w:r w:rsidR="004346FD" w:rsidRPr="00E161B1">
              <w:rPr>
                <w:rFonts w:ascii="Arial" w:hAnsi="Arial" w:cs="Arial"/>
                <w:sz w:val="26"/>
                <w:szCs w:val="26"/>
              </w:rPr>
              <w:t xml:space="preserve"> C</w:t>
            </w:r>
            <w:r w:rsidR="004346FD">
              <w:rPr>
                <w:rFonts w:ascii="Arial" w:hAnsi="Arial" w:cs="Arial"/>
                <w:sz w:val="26"/>
                <w:szCs w:val="26"/>
              </w:rPr>
              <w:t>POMs</w:t>
            </w:r>
            <w:r w:rsidR="004346FD" w:rsidRPr="00E161B1">
              <w:rPr>
                <w:rFonts w:ascii="Arial" w:hAnsi="Arial" w:cs="Arial"/>
                <w:sz w:val="26"/>
                <w:szCs w:val="26"/>
              </w:rPr>
              <w:t xml:space="preserve"> </w:t>
            </w:r>
            <w:r w:rsidRPr="00E161B1">
              <w:rPr>
                <w:rFonts w:ascii="Arial" w:hAnsi="Arial" w:cs="Arial"/>
                <w:sz w:val="26"/>
                <w:szCs w:val="26"/>
              </w:rPr>
              <w:t xml:space="preserve"> and parents informed</w:t>
            </w:r>
          </w:p>
        </w:tc>
        <w:tc>
          <w:tcPr>
            <w:tcW w:w="2392" w:type="dxa"/>
          </w:tcPr>
          <w:p w14:paraId="54E0C436" w14:textId="28C60D6A" w:rsidR="00847292" w:rsidRPr="00E161B1" w:rsidRDefault="00847292" w:rsidP="00847292">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Class teacher (initially) in consultation with SLT. </w:t>
            </w:r>
          </w:p>
          <w:p w14:paraId="0134827F" w14:textId="50809CDA" w:rsidR="00C4380F" w:rsidRPr="00E161B1" w:rsidRDefault="00847292" w:rsidP="00847292">
            <w:pPr>
              <w:spacing w:before="240"/>
              <w:rPr>
                <w:rFonts w:ascii="Arial" w:hAnsi="Arial" w:cs="Arial"/>
                <w:sz w:val="26"/>
                <w:szCs w:val="26"/>
              </w:rPr>
            </w:pPr>
            <w:r w:rsidRPr="00E161B1">
              <w:rPr>
                <w:rFonts w:ascii="Arial" w:hAnsi="Arial" w:cs="Arial"/>
                <w:sz w:val="26"/>
                <w:szCs w:val="26"/>
              </w:rPr>
              <w:sym w:font="Symbol" w:char="F0B7"/>
            </w:r>
            <w:r w:rsidRPr="00E161B1">
              <w:rPr>
                <w:rFonts w:ascii="Arial" w:hAnsi="Arial" w:cs="Arial"/>
                <w:sz w:val="26"/>
                <w:szCs w:val="26"/>
              </w:rPr>
              <w:t xml:space="preserve"> Mr Noon</w:t>
            </w:r>
          </w:p>
        </w:tc>
      </w:tr>
    </w:tbl>
    <w:p w14:paraId="59B01AAC" w14:textId="77777777" w:rsidR="00E161B1" w:rsidRDefault="00E161B1" w:rsidP="00E161B1">
      <w:pPr>
        <w:spacing w:before="240"/>
        <w:rPr>
          <w:rFonts w:ascii="Arial" w:hAnsi="Arial" w:cs="Arial"/>
          <w:b/>
          <w:sz w:val="26"/>
          <w:szCs w:val="26"/>
        </w:rPr>
      </w:pPr>
    </w:p>
    <w:p w14:paraId="30AABBB8" w14:textId="3CE0BDF1" w:rsidR="00E161B1" w:rsidRPr="006E6E1F" w:rsidRDefault="00E161B1" w:rsidP="00E161B1">
      <w:pPr>
        <w:spacing w:before="240"/>
        <w:rPr>
          <w:rFonts w:ascii="Arial" w:hAnsi="Arial" w:cs="Arial"/>
          <w:b/>
          <w:szCs w:val="26"/>
        </w:rPr>
      </w:pPr>
      <w:r w:rsidRPr="006E6E1F">
        <w:rPr>
          <w:rFonts w:ascii="Arial" w:hAnsi="Arial" w:cs="Arial"/>
          <w:b/>
          <w:szCs w:val="26"/>
        </w:rPr>
        <w:t>Appendix 2</w:t>
      </w:r>
    </w:p>
    <w:p w14:paraId="5C21E5D9" w14:textId="0730FCFA" w:rsidR="006E6420" w:rsidRPr="006E6E1F" w:rsidRDefault="008535BF" w:rsidP="007303B9">
      <w:pPr>
        <w:spacing w:before="240"/>
        <w:jc w:val="center"/>
        <w:rPr>
          <w:rFonts w:ascii="Arial" w:hAnsi="Arial" w:cs="Arial"/>
          <w:b/>
          <w:szCs w:val="26"/>
        </w:rPr>
      </w:pPr>
      <w:r w:rsidRPr="006E6E1F">
        <w:rPr>
          <w:rFonts w:ascii="Arial" w:hAnsi="Arial" w:cs="Arial"/>
          <w:b/>
          <w:szCs w:val="26"/>
        </w:rPr>
        <w:t>Behaviour Code</w:t>
      </w:r>
    </w:p>
    <w:p w14:paraId="7D65CA73" w14:textId="77777777" w:rsidR="007303B9" w:rsidRPr="006E6E1F" w:rsidRDefault="007303B9" w:rsidP="00C5471F">
      <w:pPr>
        <w:spacing w:before="240"/>
        <w:jc w:val="both"/>
        <w:rPr>
          <w:rFonts w:ascii="Arial" w:hAnsi="Arial" w:cs="Arial"/>
          <w:b/>
          <w:szCs w:val="26"/>
        </w:rPr>
      </w:pPr>
    </w:p>
    <w:tbl>
      <w:tblPr>
        <w:tblStyle w:val="TableGrid"/>
        <w:tblW w:w="9776" w:type="dxa"/>
        <w:tblLook w:val="04A0" w:firstRow="1" w:lastRow="0" w:firstColumn="1" w:lastColumn="0" w:noHBand="0" w:noVBand="1"/>
      </w:tblPr>
      <w:tblGrid>
        <w:gridCol w:w="3198"/>
        <w:gridCol w:w="3318"/>
        <w:gridCol w:w="3260"/>
      </w:tblGrid>
      <w:tr w:rsidR="006E6420" w:rsidRPr="006E6E1F" w14:paraId="0078D0F1" w14:textId="77777777" w:rsidTr="006E6420">
        <w:tc>
          <w:tcPr>
            <w:tcW w:w="3198" w:type="dxa"/>
          </w:tcPr>
          <w:p w14:paraId="2EBE809A" w14:textId="6DD09054" w:rsidR="006E6420" w:rsidRPr="006E6E1F" w:rsidRDefault="006E6420" w:rsidP="006E6420">
            <w:pPr>
              <w:spacing w:before="240"/>
              <w:jc w:val="center"/>
              <w:rPr>
                <w:rFonts w:ascii="Arial" w:hAnsi="Arial" w:cs="Arial"/>
                <w:b/>
                <w:szCs w:val="28"/>
              </w:rPr>
            </w:pPr>
            <w:r w:rsidRPr="006E6E1F">
              <w:rPr>
                <w:rFonts w:ascii="Arial" w:hAnsi="Arial" w:cs="Arial"/>
                <w:b/>
                <w:szCs w:val="28"/>
              </w:rPr>
              <w:t>Ready</w:t>
            </w:r>
          </w:p>
        </w:tc>
        <w:tc>
          <w:tcPr>
            <w:tcW w:w="3318" w:type="dxa"/>
          </w:tcPr>
          <w:p w14:paraId="5D586564" w14:textId="5EACE1EC" w:rsidR="006E6420" w:rsidRPr="006E6E1F" w:rsidRDefault="006E6420" w:rsidP="006E6420">
            <w:pPr>
              <w:spacing w:before="240"/>
              <w:jc w:val="center"/>
              <w:rPr>
                <w:rFonts w:ascii="Arial" w:hAnsi="Arial" w:cs="Arial"/>
                <w:b/>
                <w:szCs w:val="28"/>
              </w:rPr>
            </w:pPr>
            <w:r w:rsidRPr="006E6E1F">
              <w:rPr>
                <w:rFonts w:ascii="Arial" w:hAnsi="Arial" w:cs="Arial"/>
                <w:b/>
                <w:szCs w:val="28"/>
              </w:rPr>
              <w:t>Respect</w:t>
            </w:r>
          </w:p>
        </w:tc>
        <w:tc>
          <w:tcPr>
            <w:tcW w:w="3260" w:type="dxa"/>
          </w:tcPr>
          <w:p w14:paraId="2336982E" w14:textId="7D791CBD" w:rsidR="006E6420" w:rsidRPr="006E6E1F" w:rsidRDefault="006E6420" w:rsidP="006E6420">
            <w:pPr>
              <w:spacing w:before="240"/>
              <w:jc w:val="center"/>
              <w:rPr>
                <w:rFonts w:ascii="Arial" w:hAnsi="Arial" w:cs="Arial"/>
                <w:b/>
                <w:szCs w:val="28"/>
              </w:rPr>
            </w:pPr>
            <w:r w:rsidRPr="006E6E1F">
              <w:rPr>
                <w:rFonts w:ascii="Arial" w:hAnsi="Arial" w:cs="Arial"/>
                <w:b/>
                <w:szCs w:val="28"/>
              </w:rPr>
              <w:t>Safe</w:t>
            </w:r>
          </w:p>
        </w:tc>
      </w:tr>
      <w:tr w:rsidR="006E6420" w:rsidRPr="006E6E1F" w14:paraId="00B9CBDE" w14:textId="77777777" w:rsidTr="006E6420">
        <w:tc>
          <w:tcPr>
            <w:tcW w:w="3198" w:type="dxa"/>
          </w:tcPr>
          <w:p w14:paraId="4C1B1CA7"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are ready to learn. (we put all equipment down and look at the teacher) </w:t>
            </w:r>
          </w:p>
          <w:p w14:paraId="40F7DED0"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show that we are listening. </w:t>
            </w:r>
          </w:p>
          <w:p w14:paraId="2A5083F6" w14:textId="002B9C6C" w:rsidR="006E6420" w:rsidRPr="006E6E1F" w:rsidRDefault="006E6420" w:rsidP="006E6420">
            <w:pPr>
              <w:spacing w:before="240"/>
              <w:rPr>
                <w:rFonts w:ascii="Arial" w:hAnsi="Arial" w:cs="Arial"/>
                <w:b/>
                <w:szCs w:val="28"/>
              </w:rPr>
            </w:pPr>
            <w:r w:rsidRPr="006E6E1F">
              <w:rPr>
                <w:rFonts w:ascii="Arial" w:hAnsi="Arial" w:cs="Arial"/>
                <w:szCs w:val="28"/>
              </w:rPr>
              <w:t>We maintain focus and stay on task. We try our best and take pride in our work.</w:t>
            </w:r>
          </w:p>
          <w:p w14:paraId="6DE32D3C" w14:textId="77777777" w:rsidR="006E6420" w:rsidRPr="006E6E1F" w:rsidRDefault="006E6420" w:rsidP="006E6420">
            <w:pPr>
              <w:spacing w:before="240"/>
              <w:rPr>
                <w:rFonts w:ascii="Arial" w:hAnsi="Arial" w:cs="Arial"/>
                <w:b/>
                <w:szCs w:val="28"/>
              </w:rPr>
            </w:pPr>
          </w:p>
          <w:p w14:paraId="3F4B51D4" w14:textId="77777777" w:rsidR="006E6420" w:rsidRPr="006E6E1F" w:rsidRDefault="006E6420" w:rsidP="006E6420">
            <w:pPr>
              <w:spacing w:before="240"/>
              <w:rPr>
                <w:rFonts w:ascii="Arial" w:hAnsi="Arial" w:cs="Arial"/>
                <w:b/>
                <w:szCs w:val="28"/>
              </w:rPr>
            </w:pPr>
          </w:p>
          <w:p w14:paraId="478F15BF" w14:textId="77777777" w:rsidR="006E6420" w:rsidRPr="006E6E1F" w:rsidRDefault="006E6420" w:rsidP="006E6420">
            <w:pPr>
              <w:spacing w:before="240"/>
              <w:rPr>
                <w:rFonts w:ascii="Arial" w:hAnsi="Arial" w:cs="Arial"/>
                <w:b/>
                <w:szCs w:val="28"/>
              </w:rPr>
            </w:pPr>
          </w:p>
          <w:p w14:paraId="57421129" w14:textId="77777777" w:rsidR="006E6420" w:rsidRPr="006E6E1F" w:rsidRDefault="006E6420" w:rsidP="006E6420">
            <w:pPr>
              <w:spacing w:before="240"/>
              <w:rPr>
                <w:rFonts w:ascii="Arial" w:hAnsi="Arial" w:cs="Arial"/>
                <w:b/>
                <w:szCs w:val="28"/>
              </w:rPr>
            </w:pPr>
          </w:p>
          <w:p w14:paraId="1C992465" w14:textId="77777777" w:rsidR="006E6420" w:rsidRPr="006E6E1F" w:rsidRDefault="006E6420" w:rsidP="006E6420">
            <w:pPr>
              <w:spacing w:before="240"/>
              <w:rPr>
                <w:rFonts w:ascii="Arial" w:hAnsi="Arial" w:cs="Arial"/>
                <w:b/>
                <w:szCs w:val="28"/>
              </w:rPr>
            </w:pPr>
          </w:p>
          <w:p w14:paraId="35F451D1" w14:textId="77777777" w:rsidR="006E6420" w:rsidRPr="006E6E1F" w:rsidRDefault="006E6420" w:rsidP="006E6420">
            <w:pPr>
              <w:spacing w:before="240"/>
              <w:rPr>
                <w:rFonts w:ascii="Arial" w:hAnsi="Arial" w:cs="Arial"/>
                <w:b/>
                <w:szCs w:val="28"/>
              </w:rPr>
            </w:pPr>
          </w:p>
        </w:tc>
        <w:tc>
          <w:tcPr>
            <w:tcW w:w="3318" w:type="dxa"/>
          </w:tcPr>
          <w:p w14:paraId="7B132120"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listen when others are speaking. </w:t>
            </w:r>
          </w:p>
          <w:p w14:paraId="7466A759"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speak respectfully to all members of our school community. </w:t>
            </w:r>
          </w:p>
          <w:p w14:paraId="246BCA4F"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are kind in class and on the playground. </w:t>
            </w:r>
          </w:p>
          <w:p w14:paraId="7B14E251"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use good manners at all times. </w:t>
            </w:r>
          </w:p>
          <w:p w14:paraId="5A537FAF"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are respectful of difference. </w:t>
            </w:r>
          </w:p>
          <w:p w14:paraId="1AC22085"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are positive role models. </w:t>
            </w:r>
          </w:p>
          <w:p w14:paraId="06356989"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are good friends and take care of all members of the school community. </w:t>
            </w:r>
          </w:p>
          <w:p w14:paraId="0F938F04" w14:textId="77777777" w:rsidR="006E6420" w:rsidRDefault="006E6420" w:rsidP="006E6420">
            <w:pPr>
              <w:spacing w:before="240"/>
              <w:rPr>
                <w:rFonts w:ascii="Arial" w:hAnsi="Arial" w:cs="Arial"/>
                <w:szCs w:val="28"/>
              </w:rPr>
            </w:pPr>
            <w:r w:rsidRPr="006E6E1F">
              <w:rPr>
                <w:rFonts w:ascii="Arial" w:hAnsi="Arial" w:cs="Arial"/>
                <w:szCs w:val="28"/>
              </w:rPr>
              <w:t>We respect school property.</w:t>
            </w:r>
          </w:p>
          <w:p w14:paraId="78F39577" w14:textId="0C928937" w:rsidR="006E6E1F" w:rsidRPr="006E6E1F" w:rsidRDefault="006E6E1F" w:rsidP="006E6420">
            <w:pPr>
              <w:spacing w:before="240"/>
              <w:rPr>
                <w:rFonts w:ascii="Arial" w:hAnsi="Arial" w:cs="Arial"/>
                <w:b/>
                <w:szCs w:val="28"/>
              </w:rPr>
            </w:pPr>
          </w:p>
        </w:tc>
        <w:tc>
          <w:tcPr>
            <w:tcW w:w="3260" w:type="dxa"/>
          </w:tcPr>
          <w:p w14:paraId="0D6BFE0B" w14:textId="690973ED" w:rsidR="006E6420" w:rsidRPr="006E6E1F" w:rsidRDefault="006E6420" w:rsidP="006E6420">
            <w:pPr>
              <w:spacing w:before="240"/>
              <w:rPr>
                <w:rFonts w:ascii="Arial" w:hAnsi="Arial" w:cs="Arial"/>
                <w:szCs w:val="28"/>
              </w:rPr>
            </w:pPr>
            <w:r w:rsidRPr="006E6E1F">
              <w:rPr>
                <w:rFonts w:ascii="Arial" w:hAnsi="Arial" w:cs="Arial"/>
                <w:szCs w:val="28"/>
              </w:rPr>
              <w:t>We move around school in a safe manner.</w:t>
            </w:r>
          </w:p>
          <w:p w14:paraId="2AB14A8D"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demonstrate legendary lining up. </w:t>
            </w:r>
          </w:p>
          <w:p w14:paraId="2053626D"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follow instructions to keep each other safe. </w:t>
            </w:r>
          </w:p>
          <w:p w14:paraId="563939BE"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use equipment safely and correctly. </w:t>
            </w:r>
          </w:p>
          <w:p w14:paraId="13CFC16D" w14:textId="77777777" w:rsidR="006E6420" w:rsidRPr="006E6E1F" w:rsidRDefault="006E6420" w:rsidP="006E6420">
            <w:pPr>
              <w:spacing w:before="240"/>
              <w:rPr>
                <w:rFonts w:ascii="Arial" w:hAnsi="Arial" w:cs="Arial"/>
                <w:szCs w:val="28"/>
              </w:rPr>
            </w:pPr>
            <w:r w:rsidRPr="006E6E1F">
              <w:rPr>
                <w:rFonts w:ascii="Arial" w:hAnsi="Arial" w:cs="Arial"/>
                <w:szCs w:val="28"/>
              </w:rPr>
              <w:t xml:space="preserve">We stay safe online and follow online safety rules. </w:t>
            </w:r>
          </w:p>
          <w:p w14:paraId="33B9FA08" w14:textId="349E60C7" w:rsidR="006E6420" w:rsidRPr="006E6E1F" w:rsidRDefault="006E6420" w:rsidP="006E6420">
            <w:pPr>
              <w:spacing w:before="240"/>
              <w:rPr>
                <w:rFonts w:ascii="Arial" w:hAnsi="Arial" w:cs="Arial"/>
                <w:b/>
                <w:szCs w:val="28"/>
              </w:rPr>
            </w:pPr>
            <w:r w:rsidRPr="006E6E1F">
              <w:rPr>
                <w:rFonts w:ascii="Arial" w:hAnsi="Arial" w:cs="Arial"/>
                <w:szCs w:val="28"/>
              </w:rPr>
              <w:t>We recognise when we are in the red/yellow zones.</w:t>
            </w:r>
          </w:p>
        </w:tc>
      </w:tr>
    </w:tbl>
    <w:p w14:paraId="525D7DE7" w14:textId="77777777" w:rsidR="006E6420" w:rsidRPr="006E6E1F" w:rsidRDefault="006E6420" w:rsidP="00C5471F">
      <w:pPr>
        <w:spacing w:before="240"/>
        <w:jc w:val="both"/>
        <w:rPr>
          <w:rFonts w:ascii="Arial" w:hAnsi="Arial" w:cs="Arial"/>
          <w:b/>
          <w:szCs w:val="26"/>
        </w:rPr>
      </w:pPr>
    </w:p>
    <w:p w14:paraId="14E39275" w14:textId="77777777" w:rsidR="00E161B1" w:rsidRPr="006E6E1F" w:rsidRDefault="00E161B1" w:rsidP="00C5471F">
      <w:pPr>
        <w:spacing w:before="240"/>
        <w:jc w:val="both"/>
        <w:rPr>
          <w:rFonts w:ascii="Arial" w:hAnsi="Arial" w:cs="Arial"/>
          <w:b/>
          <w:szCs w:val="26"/>
        </w:rPr>
      </w:pPr>
    </w:p>
    <w:p w14:paraId="7976460D" w14:textId="77777777" w:rsidR="00E161B1" w:rsidRPr="006E6E1F" w:rsidRDefault="00E161B1" w:rsidP="00C5471F">
      <w:pPr>
        <w:spacing w:before="240"/>
        <w:jc w:val="both"/>
        <w:rPr>
          <w:rFonts w:ascii="Arial" w:hAnsi="Arial" w:cs="Arial"/>
          <w:b/>
          <w:szCs w:val="26"/>
        </w:rPr>
      </w:pPr>
    </w:p>
    <w:p w14:paraId="496A5FBA" w14:textId="77777777" w:rsidR="00E161B1" w:rsidRPr="006E6E1F" w:rsidRDefault="00E161B1" w:rsidP="00C5471F">
      <w:pPr>
        <w:spacing w:before="240"/>
        <w:jc w:val="both"/>
        <w:rPr>
          <w:rFonts w:ascii="Arial" w:hAnsi="Arial" w:cs="Arial"/>
          <w:b/>
          <w:szCs w:val="26"/>
        </w:rPr>
      </w:pPr>
    </w:p>
    <w:p w14:paraId="10E737EB" w14:textId="77777777" w:rsidR="00E161B1" w:rsidRPr="006E6E1F" w:rsidRDefault="00E161B1" w:rsidP="00C5471F">
      <w:pPr>
        <w:spacing w:before="240"/>
        <w:jc w:val="both"/>
        <w:rPr>
          <w:rFonts w:ascii="Arial" w:hAnsi="Arial" w:cs="Arial"/>
          <w:b/>
          <w:szCs w:val="26"/>
        </w:rPr>
      </w:pPr>
    </w:p>
    <w:p w14:paraId="1158E194" w14:textId="77777777" w:rsidR="00E161B1" w:rsidRDefault="00E161B1" w:rsidP="00C5471F">
      <w:pPr>
        <w:spacing w:before="240"/>
        <w:jc w:val="both"/>
        <w:rPr>
          <w:rFonts w:ascii="Arial" w:hAnsi="Arial" w:cs="Arial"/>
          <w:b/>
          <w:sz w:val="26"/>
          <w:szCs w:val="26"/>
        </w:rPr>
      </w:pPr>
    </w:p>
    <w:p w14:paraId="19D2AEE1" w14:textId="77777777" w:rsidR="00E161B1" w:rsidRDefault="00E161B1" w:rsidP="00C5471F">
      <w:pPr>
        <w:spacing w:before="240"/>
        <w:jc w:val="both"/>
        <w:rPr>
          <w:rFonts w:ascii="Arial" w:hAnsi="Arial" w:cs="Arial"/>
          <w:b/>
          <w:sz w:val="26"/>
          <w:szCs w:val="26"/>
        </w:rPr>
      </w:pPr>
    </w:p>
    <w:p w14:paraId="428BA57C" w14:textId="77777777" w:rsidR="00E161B1" w:rsidRDefault="00E161B1" w:rsidP="00C5471F">
      <w:pPr>
        <w:spacing w:before="240"/>
        <w:jc w:val="both"/>
        <w:rPr>
          <w:rFonts w:ascii="Arial" w:hAnsi="Arial" w:cs="Arial"/>
          <w:b/>
          <w:sz w:val="26"/>
          <w:szCs w:val="26"/>
        </w:rPr>
      </w:pPr>
    </w:p>
    <w:p w14:paraId="62494EAA" w14:textId="77777777" w:rsidR="006E6E1F" w:rsidRDefault="006E6E1F" w:rsidP="00C5471F">
      <w:pPr>
        <w:spacing w:before="240"/>
        <w:jc w:val="both"/>
        <w:rPr>
          <w:rFonts w:ascii="Arial" w:hAnsi="Arial" w:cs="Arial"/>
          <w:b/>
          <w:sz w:val="26"/>
          <w:szCs w:val="26"/>
        </w:rPr>
      </w:pPr>
    </w:p>
    <w:p w14:paraId="315BBCC8" w14:textId="77777777" w:rsidR="006E6E1F" w:rsidRDefault="006E6E1F" w:rsidP="00C5471F">
      <w:pPr>
        <w:spacing w:before="240"/>
        <w:jc w:val="both"/>
        <w:rPr>
          <w:rFonts w:ascii="Arial" w:hAnsi="Arial" w:cs="Arial"/>
          <w:b/>
          <w:sz w:val="26"/>
          <w:szCs w:val="26"/>
        </w:rPr>
      </w:pPr>
    </w:p>
    <w:p w14:paraId="02586549" w14:textId="77777777" w:rsidR="00E161B1" w:rsidRDefault="00E161B1" w:rsidP="00C5471F">
      <w:pPr>
        <w:spacing w:before="240"/>
        <w:jc w:val="both"/>
        <w:rPr>
          <w:rFonts w:ascii="Arial" w:hAnsi="Arial" w:cs="Arial"/>
          <w:b/>
          <w:sz w:val="26"/>
          <w:szCs w:val="26"/>
        </w:rPr>
      </w:pPr>
    </w:p>
    <w:p w14:paraId="2F9DF6E3" w14:textId="77777777" w:rsidR="00E161B1" w:rsidRPr="00E161B1" w:rsidRDefault="00E161B1" w:rsidP="00C5471F">
      <w:pPr>
        <w:spacing w:before="240"/>
        <w:jc w:val="both"/>
        <w:rPr>
          <w:rFonts w:ascii="Arial" w:hAnsi="Arial" w:cs="Arial"/>
          <w:b/>
          <w:sz w:val="32"/>
          <w:szCs w:val="26"/>
        </w:rPr>
      </w:pPr>
    </w:p>
    <w:p w14:paraId="7BA60EC8" w14:textId="783477FB" w:rsidR="00E161B1" w:rsidRPr="006E6E1F" w:rsidRDefault="00E161B1" w:rsidP="00C5471F">
      <w:pPr>
        <w:spacing w:before="240"/>
        <w:jc w:val="both"/>
        <w:rPr>
          <w:rFonts w:ascii="Arial" w:hAnsi="Arial" w:cs="Arial"/>
          <w:b/>
          <w:szCs w:val="28"/>
        </w:rPr>
      </w:pPr>
      <w:r w:rsidRPr="006E6E1F">
        <w:rPr>
          <w:rFonts w:ascii="Arial" w:hAnsi="Arial" w:cs="Arial"/>
          <w:b/>
          <w:szCs w:val="28"/>
        </w:rPr>
        <w:t>Appendix 3</w:t>
      </w:r>
    </w:p>
    <w:p w14:paraId="2E956A7D" w14:textId="51B71BB6" w:rsidR="007303B9" w:rsidRPr="006E6E1F" w:rsidRDefault="007303B9" w:rsidP="00C5471F">
      <w:pPr>
        <w:spacing w:before="240"/>
        <w:jc w:val="both"/>
        <w:rPr>
          <w:rFonts w:ascii="Arial" w:hAnsi="Arial" w:cs="Arial"/>
          <w:b/>
          <w:szCs w:val="28"/>
        </w:rPr>
      </w:pPr>
      <w:r w:rsidRPr="006E6E1F">
        <w:rPr>
          <w:rFonts w:ascii="Arial" w:hAnsi="Arial" w:cs="Arial"/>
          <w:b/>
          <w:szCs w:val="28"/>
        </w:rPr>
        <w:t>St Nicholas Behaviour Blueprint</w:t>
      </w:r>
    </w:p>
    <w:p w14:paraId="4F8C0050" w14:textId="77777777" w:rsidR="00E161B1" w:rsidRPr="006E6E1F" w:rsidRDefault="00E161B1" w:rsidP="00C5471F">
      <w:pPr>
        <w:spacing w:before="240"/>
        <w:jc w:val="both"/>
        <w:rPr>
          <w:rFonts w:ascii="Arial" w:hAnsi="Arial" w:cs="Arial"/>
          <w:b/>
          <w:szCs w:val="28"/>
        </w:rPr>
      </w:pPr>
    </w:p>
    <w:p w14:paraId="1A9F4DB2" w14:textId="4B654DD6" w:rsidR="007303B9" w:rsidRPr="006E6E1F" w:rsidRDefault="007303B9" w:rsidP="00C5471F">
      <w:pPr>
        <w:spacing w:before="240"/>
        <w:jc w:val="both"/>
        <w:rPr>
          <w:rFonts w:ascii="Arial" w:hAnsi="Arial" w:cs="Arial"/>
          <w:b/>
          <w:szCs w:val="28"/>
        </w:rPr>
      </w:pPr>
      <w:r w:rsidRPr="006E6E1F">
        <w:rPr>
          <w:rFonts w:ascii="Arial" w:hAnsi="Arial" w:cs="Arial"/>
          <w:b/>
          <w:szCs w:val="28"/>
        </w:rPr>
        <w:t xml:space="preserve">Adult consistencies </w:t>
      </w:r>
    </w:p>
    <w:p w14:paraId="4A1CF58E" w14:textId="51AFDF2F"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Consistent, calm, and always controlled. </w:t>
      </w:r>
    </w:p>
    <w:p w14:paraId="6584D011" w14:textId="6311F387"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Refer to Ready, Respect and Safe </w:t>
      </w:r>
    </w:p>
    <w:p w14:paraId="2FA8BAB3" w14:textId="42B870A3"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Give first attention to best conduct. </w:t>
      </w:r>
    </w:p>
    <w:p w14:paraId="1B9BA279" w14:textId="38C5FAF3"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Be positive (have high expectations of all learners) </w:t>
      </w:r>
    </w:p>
    <w:p w14:paraId="7EA359FD" w14:textId="1E391F09"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Plan lessons that engage, challenge, and meet the needs of all learners. </w:t>
      </w:r>
    </w:p>
    <w:p w14:paraId="76FD6767" w14:textId="10685F2F"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Model positive behaviours and building trusting relationships. </w:t>
      </w:r>
    </w:p>
    <w:p w14:paraId="4A7D7E5B" w14:textId="7C598C19"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Never ignore or walk past children who are making the wrong choice.</w:t>
      </w:r>
    </w:p>
    <w:p w14:paraId="6C467DC1" w14:textId="77777777" w:rsidR="007303B9" w:rsidRPr="006E6E1F" w:rsidRDefault="007303B9" w:rsidP="007303B9">
      <w:pPr>
        <w:pStyle w:val="ListParagraph"/>
        <w:numPr>
          <w:ilvl w:val="0"/>
          <w:numId w:val="43"/>
        </w:numPr>
        <w:spacing w:before="240"/>
        <w:jc w:val="both"/>
        <w:rPr>
          <w:rFonts w:ascii="Arial" w:hAnsi="Arial" w:cs="Arial"/>
          <w:szCs w:val="28"/>
        </w:rPr>
      </w:pPr>
      <w:r w:rsidRPr="006E6E1F">
        <w:rPr>
          <w:rFonts w:ascii="Arial" w:hAnsi="Arial" w:cs="Arial"/>
          <w:szCs w:val="28"/>
        </w:rPr>
        <w:t xml:space="preserve">Have clear routines to ensure that all children feel safe. </w:t>
      </w:r>
    </w:p>
    <w:p w14:paraId="3DCFCFD3" w14:textId="77777777" w:rsidR="007303B9" w:rsidRPr="006E6E1F" w:rsidRDefault="007303B9" w:rsidP="007303B9">
      <w:pPr>
        <w:pStyle w:val="ListParagraph"/>
        <w:spacing w:before="240"/>
        <w:jc w:val="both"/>
        <w:rPr>
          <w:rFonts w:ascii="Arial" w:hAnsi="Arial" w:cs="Arial"/>
          <w:szCs w:val="28"/>
        </w:rPr>
      </w:pPr>
      <w:r w:rsidRPr="006E6E1F">
        <w:rPr>
          <w:rFonts w:ascii="Arial" w:hAnsi="Arial" w:cs="Arial"/>
          <w:szCs w:val="28"/>
        </w:rPr>
        <w:t xml:space="preserve">These include: </w:t>
      </w:r>
    </w:p>
    <w:p w14:paraId="509C216D" w14:textId="77777777" w:rsidR="007303B9" w:rsidRPr="006E6E1F" w:rsidRDefault="007303B9" w:rsidP="007303B9">
      <w:pPr>
        <w:pStyle w:val="ListParagraph"/>
        <w:numPr>
          <w:ilvl w:val="1"/>
          <w:numId w:val="43"/>
        </w:numPr>
        <w:spacing w:before="240"/>
        <w:jc w:val="both"/>
        <w:rPr>
          <w:rFonts w:ascii="Arial" w:hAnsi="Arial" w:cs="Arial"/>
          <w:szCs w:val="28"/>
        </w:rPr>
      </w:pPr>
      <w:r w:rsidRPr="006E6E1F">
        <w:rPr>
          <w:rFonts w:ascii="Arial" w:hAnsi="Arial" w:cs="Arial"/>
          <w:szCs w:val="28"/>
        </w:rPr>
        <w:t xml:space="preserve">Greeting the children daily when they arrive in the classroom each day. </w:t>
      </w:r>
    </w:p>
    <w:p w14:paraId="019D9C39" w14:textId="77777777" w:rsidR="007303B9" w:rsidRPr="006E6E1F" w:rsidRDefault="007303B9" w:rsidP="007303B9">
      <w:pPr>
        <w:pStyle w:val="ListParagraph"/>
        <w:numPr>
          <w:ilvl w:val="1"/>
          <w:numId w:val="43"/>
        </w:numPr>
        <w:spacing w:before="240"/>
        <w:jc w:val="both"/>
        <w:rPr>
          <w:rFonts w:ascii="Arial" w:hAnsi="Arial" w:cs="Arial"/>
          <w:szCs w:val="28"/>
        </w:rPr>
      </w:pPr>
      <w:r w:rsidRPr="006E6E1F">
        <w:rPr>
          <w:rFonts w:ascii="Arial" w:hAnsi="Arial" w:cs="Arial"/>
          <w:szCs w:val="28"/>
        </w:rPr>
        <w:t xml:space="preserve">Use silent hand signals and countdown for stop and 1,2,3. </w:t>
      </w:r>
    </w:p>
    <w:p w14:paraId="7C51DDDA" w14:textId="167EE9BC" w:rsidR="007303B9" w:rsidRPr="006E6E1F" w:rsidRDefault="007303B9" w:rsidP="007303B9">
      <w:pPr>
        <w:pStyle w:val="ListParagraph"/>
        <w:numPr>
          <w:ilvl w:val="1"/>
          <w:numId w:val="43"/>
        </w:numPr>
        <w:spacing w:before="240"/>
        <w:jc w:val="both"/>
        <w:rPr>
          <w:rFonts w:ascii="Arial" w:hAnsi="Arial" w:cs="Arial"/>
          <w:szCs w:val="28"/>
        </w:rPr>
      </w:pPr>
      <w:r w:rsidRPr="006E6E1F">
        <w:rPr>
          <w:rFonts w:ascii="Arial" w:hAnsi="Arial" w:cs="Arial"/>
          <w:szCs w:val="28"/>
        </w:rPr>
        <w:t>Use the recognition board daily (for all children).</w:t>
      </w:r>
    </w:p>
    <w:p w14:paraId="788F2D86" w14:textId="77777777" w:rsidR="00E161B1" w:rsidRPr="006E6E1F" w:rsidRDefault="00E161B1" w:rsidP="007303B9">
      <w:pPr>
        <w:spacing w:before="240"/>
        <w:jc w:val="both"/>
        <w:rPr>
          <w:rFonts w:ascii="Arial" w:hAnsi="Arial" w:cs="Arial"/>
          <w:b/>
          <w:szCs w:val="28"/>
        </w:rPr>
      </w:pPr>
    </w:p>
    <w:p w14:paraId="1DD99F87" w14:textId="7C2325C5" w:rsidR="007303B9" w:rsidRPr="006E6E1F" w:rsidRDefault="007303B9" w:rsidP="007303B9">
      <w:pPr>
        <w:spacing w:before="240"/>
        <w:jc w:val="both"/>
        <w:rPr>
          <w:rFonts w:ascii="Arial" w:hAnsi="Arial" w:cs="Arial"/>
          <w:b/>
          <w:szCs w:val="28"/>
        </w:rPr>
      </w:pPr>
      <w:r w:rsidRPr="006E6E1F">
        <w:rPr>
          <w:rFonts w:ascii="Arial" w:hAnsi="Arial" w:cs="Arial"/>
          <w:b/>
          <w:szCs w:val="28"/>
        </w:rPr>
        <w:t>Our Rules</w:t>
      </w:r>
    </w:p>
    <w:p w14:paraId="151FB303" w14:textId="77422704" w:rsidR="007303B9" w:rsidRPr="006E6E1F" w:rsidRDefault="007303B9" w:rsidP="007303B9">
      <w:pPr>
        <w:pStyle w:val="ListParagraph"/>
        <w:numPr>
          <w:ilvl w:val="0"/>
          <w:numId w:val="45"/>
        </w:numPr>
        <w:spacing w:before="240"/>
        <w:jc w:val="both"/>
        <w:rPr>
          <w:rFonts w:ascii="Arial" w:hAnsi="Arial" w:cs="Arial"/>
          <w:b/>
          <w:szCs w:val="28"/>
        </w:rPr>
      </w:pPr>
      <w:r w:rsidRPr="006E6E1F">
        <w:rPr>
          <w:rFonts w:ascii="Arial" w:hAnsi="Arial" w:cs="Arial"/>
          <w:szCs w:val="28"/>
        </w:rPr>
        <w:t xml:space="preserve">We are </w:t>
      </w:r>
      <w:r w:rsidRPr="006E6E1F">
        <w:rPr>
          <w:rFonts w:ascii="Arial" w:hAnsi="Arial" w:cs="Arial"/>
          <w:szCs w:val="28"/>
          <w:u w:val="single"/>
        </w:rPr>
        <w:t>READY</w:t>
      </w:r>
    </w:p>
    <w:p w14:paraId="3FDFB54C" w14:textId="2EEF9D9E" w:rsidR="007303B9" w:rsidRPr="006E6E1F" w:rsidRDefault="007303B9" w:rsidP="007303B9">
      <w:pPr>
        <w:pStyle w:val="ListParagraph"/>
        <w:numPr>
          <w:ilvl w:val="0"/>
          <w:numId w:val="45"/>
        </w:numPr>
        <w:spacing w:before="240"/>
        <w:jc w:val="both"/>
        <w:rPr>
          <w:rFonts w:ascii="Arial" w:hAnsi="Arial" w:cs="Arial"/>
          <w:b/>
          <w:szCs w:val="28"/>
        </w:rPr>
      </w:pPr>
      <w:r w:rsidRPr="006E6E1F">
        <w:rPr>
          <w:rFonts w:ascii="Arial" w:hAnsi="Arial" w:cs="Arial"/>
          <w:szCs w:val="28"/>
        </w:rPr>
        <w:t xml:space="preserve">We are </w:t>
      </w:r>
      <w:r w:rsidRPr="006E6E1F">
        <w:rPr>
          <w:rFonts w:ascii="Arial" w:hAnsi="Arial" w:cs="Arial"/>
          <w:szCs w:val="28"/>
          <w:u w:val="single"/>
        </w:rPr>
        <w:t>RESPECTFUL</w:t>
      </w:r>
    </w:p>
    <w:p w14:paraId="397E7F74" w14:textId="0E1428D9" w:rsidR="007303B9" w:rsidRPr="006E6E1F" w:rsidRDefault="007303B9" w:rsidP="007303B9">
      <w:pPr>
        <w:pStyle w:val="ListParagraph"/>
        <w:numPr>
          <w:ilvl w:val="0"/>
          <w:numId w:val="45"/>
        </w:numPr>
        <w:spacing w:before="240"/>
        <w:jc w:val="both"/>
        <w:rPr>
          <w:rFonts w:ascii="Arial" w:hAnsi="Arial" w:cs="Arial"/>
          <w:b/>
          <w:szCs w:val="28"/>
          <w:u w:val="single"/>
        </w:rPr>
      </w:pPr>
      <w:r w:rsidRPr="006E6E1F">
        <w:rPr>
          <w:rFonts w:ascii="Arial" w:hAnsi="Arial" w:cs="Arial"/>
          <w:szCs w:val="28"/>
        </w:rPr>
        <w:t xml:space="preserve">We are </w:t>
      </w:r>
      <w:r w:rsidRPr="006E6E1F">
        <w:rPr>
          <w:rFonts w:ascii="Arial" w:hAnsi="Arial" w:cs="Arial"/>
          <w:szCs w:val="28"/>
          <w:u w:val="single"/>
        </w:rPr>
        <w:t>SAFE</w:t>
      </w:r>
    </w:p>
    <w:p w14:paraId="35587B92" w14:textId="77777777" w:rsidR="007303B9" w:rsidRPr="006E6E1F" w:rsidRDefault="007303B9" w:rsidP="007303B9">
      <w:pPr>
        <w:pStyle w:val="ListParagraph"/>
        <w:spacing w:before="240"/>
        <w:jc w:val="both"/>
        <w:rPr>
          <w:rFonts w:ascii="Arial" w:hAnsi="Arial" w:cs="Arial"/>
          <w:b/>
          <w:szCs w:val="28"/>
          <w:u w:val="single"/>
        </w:rPr>
      </w:pPr>
    </w:p>
    <w:p w14:paraId="27D272D4" w14:textId="77777777" w:rsidR="00E161B1" w:rsidRPr="006E6E1F" w:rsidRDefault="00E161B1" w:rsidP="007303B9">
      <w:pPr>
        <w:spacing w:before="240"/>
        <w:jc w:val="both"/>
        <w:rPr>
          <w:rFonts w:ascii="Arial" w:hAnsi="Arial" w:cs="Arial"/>
          <w:b/>
          <w:szCs w:val="28"/>
        </w:rPr>
      </w:pPr>
    </w:p>
    <w:p w14:paraId="366FBE6F" w14:textId="6E40570D" w:rsidR="007303B9" w:rsidRPr="006E6E1F" w:rsidRDefault="007303B9" w:rsidP="007303B9">
      <w:pPr>
        <w:spacing w:before="240"/>
        <w:jc w:val="both"/>
        <w:rPr>
          <w:rFonts w:ascii="Arial" w:hAnsi="Arial" w:cs="Arial"/>
          <w:b/>
          <w:szCs w:val="28"/>
        </w:rPr>
      </w:pPr>
      <w:r w:rsidRPr="006E6E1F">
        <w:rPr>
          <w:rFonts w:ascii="Arial" w:hAnsi="Arial" w:cs="Arial"/>
          <w:b/>
          <w:szCs w:val="28"/>
        </w:rPr>
        <w:t>Consistent routines</w:t>
      </w:r>
    </w:p>
    <w:p w14:paraId="1E894E9B" w14:textId="284FD10D" w:rsidR="007303B9" w:rsidRPr="006E6E1F" w:rsidRDefault="007303B9" w:rsidP="007303B9">
      <w:pPr>
        <w:pStyle w:val="ListParagraph"/>
        <w:numPr>
          <w:ilvl w:val="0"/>
          <w:numId w:val="46"/>
        </w:numPr>
        <w:spacing w:before="240"/>
        <w:jc w:val="both"/>
        <w:rPr>
          <w:rFonts w:ascii="Arial" w:hAnsi="Arial" w:cs="Arial"/>
          <w:szCs w:val="28"/>
        </w:rPr>
      </w:pPr>
      <w:r w:rsidRPr="006E6E1F">
        <w:rPr>
          <w:rFonts w:ascii="Arial" w:hAnsi="Arial" w:cs="Arial"/>
          <w:szCs w:val="28"/>
        </w:rPr>
        <w:t>Walking in and around school and not run</w:t>
      </w:r>
    </w:p>
    <w:p w14:paraId="42717C8D" w14:textId="23E824D1" w:rsidR="007303B9" w:rsidRPr="006E6E1F" w:rsidRDefault="007303B9" w:rsidP="007303B9">
      <w:pPr>
        <w:pStyle w:val="ListParagraph"/>
        <w:numPr>
          <w:ilvl w:val="0"/>
          <w:numId w:val="46"/>
        </w:numPr>
        <w:spacing w:before="240"/>
        <w:jc w:val="both"/>
        <w:rPr>
          <w:rFonts w:ascii="Arial" w:hAnsi="Arial" w:cs="Arial"/>
          <w:szCs w:val="28"/>
        </w:rPr>
      </w:pPr>
      <w:r w:rsidRPr="006E6E1F">
        <w:rPr>
          <w:rFonts w:ascii="Arial" w:hAnsi="Arial" w:cs="Arial"/>
          <w:szCs w:val="28"/>
        </w:rPr>
        <w:t>Line up sensibly, quietly and in single file</w:t>
      </w:r>
    </w:p>
    <w:p w14:paraId="1913B3DF" w14:textId="0B57CD38" w:rsidR="007303B9" w:rsidRPr="006E6E1F" w:rsidRDefault="007303B9" w:rsidP="007303B9">
      <w:pPr>
        <w:pStyle w:val="ListParagraph"/>
        <w:numPr>
          <w:ilvl w:val="0"/>
          <w:numId w:val="46"/>
        </w:numPr>
        <w:spacing w:before="240"/>
        <w:jc w:val="both"/>
        <w:rPr>
          <w:rFonts w:ascii="Arial" w:hAnsi="Arial" w:cs="Arial"/>
          <w:szCs w:val="28"/>
        </w:rPr>
      </w:pPr>
      <w:r w:rsidRPr="006E6E1F">
        <w:rPr>
          <w:rFonts w:ascii="Arial" w:hAnsi="Arial" w:cs="Arial"/>
          <w:szCs w:val="28"/>
        </w:rPr>
        <w:t>Silent signal for stop and countdown for attention</w:t>
      </w:r>
    </w:p>
    <w:p w14:paraId="476E51AE" w14:textId="77777777" w:rsidR="007303B9" w:rsidRDefault="007303B9" w:rsidP="0068176C">
      <w:pPr>
        <w:spacing w:before="240"/>
        <w:ind w:left="360"/>
        <w:jc w:val="both"/>
        <w:rPr>
          <w:rFonts w:ascii="Arial" w:hAnsi="Arial" w:cs="Arial"/>
          <w:b/>
          <w:szCs w:val="28"/>
        </w:rPr>
      </w:pPr>
    </w:p>
    <w:p w14:paraId="2AE24780" w14:textId="77777777" w:rsidR="006E6E1F" w:rsidRDefault="006E6E1F" w:rsidP="0068176C">
      <w:pPr>
        <w:spacing w:before="240"/>
        <w:ind w:left="360"/>
        <w:jc w:val="both"/>
        <w:rPr>
          <w:rFonts w:ascii="Arial" w:hAnsi="Arial" w:cs="Arial"/>
          <w:b/>
          <w:szCs w:val="28"/>
        </w:rPr>
      </w:pPr>
    </w:p>
    <w:p w14:paraId="45DDB212" w14:textId="77777777" w:rsidR="006E6E1F" w:rsidRDefault="006E6E1F" w:rsidP="0068176C">
      <w:pPr>
        <w:spacing w:before="240"/>
        <w:ind w:left="360"/>
        <w:jc w:val="both"/>
        <w:rPr>
          <w:rFonts w:ascii="Arial" w:hAnsi="Arial" w:cs="Arial"/>
          <w:b/>
          <w:szCs w:val="28"/>
        </w:rPr>
      </w:pPr>
    </w:p>
    <w:p w14:paraId="65053BB2" w14:textId="77777777" w:rsidR="006E6E1F" w:rsidRDefault="006E6E1F" w:rsidP="0068176C">
      <w:pPr>
        <w:spacing w:before="240"/>
        <w:ind w:left="360"/>
        <w:jc w:val="both"/>
        <w:rPr>
          <w:rFonts w:ascii="Arial" w:hAnsi="Arial" w:cs="Arial"/>
          <w:b/>
          <w:szCs w:val="28"/>
        </w:rPr>
      </w:pPr>
    </w:p>
    <w:p w14:paraId="14D00FBB" w14:textId="77777777" w:rsidR="006E6E1F" w:rsidRDefault="006E6E1F" w:rsidP="0068176C">
      <w:pPr>
        <w:spacing w:before="240"/>
        <w:ind w:left="360"/>
        <w:jc w:val="both"/>
        <w:rPr>
          <w:rFonts w:ascii="Arial" w:hAnsi="Arial" w:cs="Arial"/>
          <w:b/>
          <w:szCs w:val="28"/>
        </w:rPr>
      </w:pPr>
    </w:p>
    <w:p w14:paraId="0CF83A46" w14:textId="77777777" w:rsidR="006E6E1F" w:rsidRDefault="006E6E1F" w:rsidP="0068176C">
      <w:pPr>
        <w:spacing w:before="240"/>
        <w:ind w:left="360"/>
        <w:jc w:val="both"/>
        <w:rPr>
          <w:rFonts w:ascii="Arial" w:hAnsi="Arial" w:cs="Arial"/>
          <w:b/>
          <w:szCs w:val="28"/>
        </w:rPr>
      </w:pPr>
    </w:p>
    <w:p w14:paraId="29E051E5" w14:textId="77777777" w:rsidR="006E6E1F" w:rsidRDefault="006E6E1F" w:rsidP="0068176C">
      <w:pPr>
        <w:spacing w:before="240"/>
        <w:ind w:left="360"/>
        <w:jc w:val="both"/>
        <w:rPr>
          <w:rFonts w:ascii="Arial" w:hAnsi="Arial" w:cs="Arial"/>
          <w:b/>
          <w:szCs w:val="28"/>
        </w:rPr>
      </w:pPr>
    </w:p>
    <w:p w14:paraId="1DB27617" w14:textId="77777777" w:rsidR="006E6E1F" w:rsidRDefault="006E6E1F" w:rsidP="0068176C">
      <w:pPr>
        <w:spacing w:before="240"/>
        <w:ind w:left="360"/>
        <w:jc w:val="both"/>
        <w:rPr>
          <w:rFonts w:ascii="Arial" w:hAnsi="Arial" w:cs="Arial"/>
          <w:b/>
          <w:szCs w:val="28"/>
        </w:rPr>
      </w:pPr>
    </w:p>
    <w:p w14:paraId="62691729" w14:textId="77777777" w:rsidR="006E6E1F" w:rsidRDefault="006E6E1F" w:rsidP="0068176C">
      <w:pPr>
        <w:spacing w:before="240"/>
        <w:ind w:left="360"/>
        <w:jc w:val="both"/>
        <w:rPr>
          <w:rFonts w:ascii="Arial" w:hAnsi="Arial" w:cs="Arial"/>
          <w:b/>
          <w:szCs w:val="28"/>
        </w:rPr>
      </w:pPr>
    </w:p>
    <w:p w14:paraId="31C56251" w14:textId="77777777" w:rsidR="007303B9" w:rsidRDefault="007303B9" w:rsidP="007303B9">
      <w:pPr>
        <w:spacing w:before="240"/>
        <w:jc w:val="both"/>
        <w:rPr>
          <w:rFonts w:ascii="Arial" w:hAnsi="Arial" w:cs="Arial"/>
          <w:szCs w:val="28"/>
        </w:rPr>
      </w:pPr>
    </w:p>
    <w:p w14:paraId="2D611C1F" w14:textId="01A96D31" w:rsidR="006E6E1F" w:rsidRDefault="006E6E1F" w:rsidP="007303B9">
      <w:pPr>
        <w:spacing w:before="240"/>
        <w:jc w:val="both"/>
        <w:rPr>
          <w:rFonts w:ascii="Arial" w:hAnsi="Arial" w:cs="Arial"/>
          <w:b/>
          <w:szCs w:val="28"/>
        </w:rPr>
      </w:pPr>
      <w:r w:rsidRPr="006E6E1F">
        <w:rPr>
          <w:rFonts w:ascii="Arial" w:hAnsi="Arial" w:cs="Arial"/>
          <w:b/>
          <w:szCs w:val="28"/>
        </w:rPr>
        <w:t xml:space="preserve">Appendix 4 </w:t>
      </w:r>
    </w:p>
    <w:p w14:paraId="5BCE9105" w14:textId="77777777" w:rsidR="00B616FE" w:rsidRPr="00B616FE" w:rsidRDefault="00B616FE" w:rsidP="00B616FE">
      <w:pPr>
        <w:jc w:val="both"/>
        <w:rPr>
          <w:rFonts w:ascii="Arial" w:hAnsi="Arial" w:cs="Arial"/>
          <w:b/>
          <w:sz w:val="22"/>
          <w:szCs w:val="22"/>
        </w:rPr>
      </w:pPr>
    </w:p>
    <w:p w14:paraId="63516C35" w14:textId="77777777" w:rsidR="004346FD" w:rsidRPr="00B616FE" w:rsidRDefault="004346FD" w:rsidP="007303B9">
      <w:pPr>
        <w:spacing w:before="240"/>
        <w:jc w:val="both"/>
        <w:rPr>
          <w:rFonts w:ascii="Arial" w:hAnsi="Arial" w:cs="Arial"/>
          <w:b/>
          <w:sz w:val="22"/>
          <w:szCs w:val="22"/>
        </w:rPr>
      </w:pPr>
      <w:r w:rsidRPr="00B616FE">
        <w:rPr>
          <w:rFonts w:ascii="Arial" w:hAnsi="Arial" w:cs="Arial"/>
          <w:b/>
          <w:sz w:val="22"/>
          <w:szCs w:val="22"/>
        </w:rPr>
        <w:t xml:space="preserve">10 second reminder </w:t>
      </w:r>
    </w:p>
    <w:p w14:paraId="37A88482"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I expect you to be… </w:t>
      </w:r>
    </w:p>
    <w:p w14:paraId="57A38BB7"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I need you to... </w:t>
      </w:r>
    </w:p>
    <w:p w14:paraId="34C3F0DC"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I need to see you... I know you will. Thank you. </w:t>
      </w:r>
    </w:p>
    <w:p w14:paraId="6618F143" w14:textId="77777777" w:rsidR="00B616FE" w:rsidRPr="00B616FE" w:rsidRDefault="00B616FE" w:rsidP="007303B9">
      <w:pPr>
        <w:spacing w:before="240"/>
        <w:jc w:val="both"/>
        <w:rPr>
          <w:rFonts w:ascii="Arial" w:hAnsi="Arial" w:cs="Arial"/>
          <w:sz w:val="22"/>
          <w:szCs w:val="22"/>
        </w:rPr>
      </w:pPr>
    </w:p>
    <w:p w14:paraId="171FEFF1" w14:textId="77777777" w:rsidR="004346FD" w:rsidRPr="00B616FE" w:rsidRDefault="004346FD" w:rsidP="00B616FE">
      <w:pPr>
        <w:jc w:val="both"/>
        <w:rPr>
          <w:rFonts w:ascii="Arial" w:hAnsi="Arial" w:cs="Arial"/>
          <w:sz w:val="22"/>
          <w:szCs w:val="22"/>
        </w:rPr>
      </w:pPr>
    </w:p>
    <w:p w14:paraId="6BCB7F4E" w14:textId="77777777" w:rsidR="004346FD" w:rsidRPr="00B616FE" w:rsidRDefault="004346FD" w:rsidP="00B616FE">
      <w:pPr>
        <w:jc w:val="both"/>
        <w:rPr>
          <w:rFonts w:ascii="Arial" w:hAnsi="Arial" w:cs="Arial"/>
          <w:b/>
          <w:sz w:val="22"/>
          <w:szCs w:val="22"/>
        </w:rPr>
      </w:pPr>
      <w:r w:rsidRPr="00B616FE">
        <w:rPr>
          <w:rFonts w:ascii="Arial" w:hAnsi="Arial" w:cs="Arial"/>
          <w:b/>
          <w:sz w:val="22"/>
          <w:szCs w:val="22"/>
        </w:rPr>
        <w:t xml:space="preserve">30 second reminder </w:t>
      </w:r>
    </w:p>
    <w:p w14:paraId="3C58F72D"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I notice you are …… </w:t>
      </w:r>
    </w:p>
    <w:p w14:paraId="3147FD82"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It is the rule about… that you are breaking</w:t>
      </w:r>
    </w:p>
    <w:p w14:paraId="6F115789"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You have chosen to … </w:t>
      </w:r>
    </w:p>
    <w:p w14:paraId="56B090C3"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Do you remember last **** when you were *** that’s who I need to see now. </w:t>
      </w:r>
    </w:p>
    <w:p w14:paraId="1DC5AD8F" w14:textId="4EAE7DE1"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sym w:font="Symbol" w:char="F0B7"/>
      </w:r>
      <w:r w:rsidRPr="00B616FE">
        <w:rPr>
          <w:rFonts w:ascii="Arial" w:hAnsi="Arial" w:cs="Arial"/>
          <w:sz w:val="22"/>
          <w:szCs w:val="22"/>
        </w:rPr>
        <w:t xml:space="preserve"> Thank you for listening.</w:t>
      </w:r>
    </w:p>
    <w:p w14:paraId="01809AFF" w14:textId="77777777" w:rsidR="006E6E1F" w:rsidRPr="00B616FE" w:rsidRDefault="006E6E1F" w:rsidP="007303B9">
      <w:pPr>
        <w:spacing w:before="240"/>
        <w:jc w:val="both"/>
        <w:rPr>
          <w:rFonts w:ascii="Arial" w:hAnsi="Arial" w:cs="Arial"/>
          <w:sz w:val="22"/>
          <w:szCs w:val="22"/>
        </w:rPr>
      </w:pPr>
    </w:p>
    <w:p w14:paraId="6FDD369C" w14:textId="77777777" w:rsidR="004346FD" w:rsidRPr="00B616FE" w:rsidRDefault="004346FD" w:rsidP="007303B9">
      <w:pPr>
        <w:spacing w:before="240"/>
        <w:jc w:val="both"/>
        <w:rPr>
          <w:rFonts w:ascii="Arial" w:hAnsi="Arial" w:cs="Arial"/>
          <w:b/>
          <w:sz w:val="22"/>
          <w:szCs w:val="22"/>
        </w:rPr>
      </w:pPr>
      <w:r w:rsidRPr="00B616FE">
        <w:rPr>
          <w:rFonts w:ascii="Arial" w:hAnsi="Arial" w:cs="Arial"/>
          <w:b/>
          <w:sz w:val="22"/>
          <w:szCs w:val="22"/>
        </w:rPr>
        <w:t xml:space="preserve">Reflection Time </w:t>
      </w:r>
    </w:p>
    <w:p w14:paraId="291C9609" w14:textId="77777777"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5 minutes for time to self-regulate and reflect. </w:t>
      </w:r>
    </w:p>
    <w:p w14:paraId="561286D2" w14:textId="200C2762"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This could be in the calm</w:t>
      </w:r>
      <w:r w:rsidR="00846743">
        <w:rPr>
          <w:rFonts w:ascii="Arial" w:hAnsi="Arial" w:cs="Arial"/>
          <w:sz w:val="22"/>
          <w:szCs w:val="22"/>
        </w:rPr>
        <w:t xml:space="preserve"> space in the classroom or a cal</w:t>
      </w:r>
      <w:r w:rsidRPr="00B616FE">
        <w:rPr>
          <w:rFonts w:ascii="Arial" w:hAnsi="Arial" w:cs="Arial"/>
          <w:sz w:val="22"/>
          <w:szCs w:val="22"/>
        </w:rPr>
        <w:t>m space of the playground.</w:t>
      </w:r>
    </w:p>
    <w:p w14:paraId="3DC6D1EC" w14:textId="1FCB02E7" w:rsidR="006E6E1F"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 “I can see you are getting frustrated, go and have a few minutes to see if you can control your emotions and be ready to learn/carry on with lesson/playtime.”</w:t>
      </w:r>
    </w:p>
    <w:p w14:paraId="50AA9C70" w14:textId="77777777" w:rsidR="00B616FE" w:rsidRPr="00B616FE" w:rsidRDefault="00B616FE" w:rsidP="007303B9">
      <w:pPr>
        <w:spacing w:before="240"/>
        <w:jc w:val="both"/>
        <w:rPr>
          <w:rFonts w:ascii="Arial" w:hAnsi="Arial" w:cs="Arial"/>
          <w:b/>
          <w:sz w:val="22"/>
          <w:szCs w:val="22"/>
        </w:rPr>
      </w:pPr>
    </w:p>
    <w:p w14:paraId="4A3B1EE0" w14:textId="3D9322CB" w:rsidR="004346FD" w:rsidRPr="00B616FE" w:rsidRDefault="00B616FE" w:rsidP="007303B9">
      <w:pPr>
        <w:spacing w:before="240"/>
        <w:jc w:val="both"/>
        <w:rPr>
          <w:rFonts w:ascii="Arial" w:hAnsi="Arial" w:cs="Arial"/>
          <w:sz w:val="22"/>
          <w:szCs w:val="22"/>
        </w:rPr>
      </w:pPr>
      <w:r w:rsidRPr="00B616FE">
        <w:rPr>
          <w:rFonts w:ascii="Arial" w:hAnsi="Arial" w:cs="Arial"/>
          <w:b/>
          <w:sz w:val="22"/>
          <w:szCs w:val="22"/>
        </w:rPr>
        <w:t>Restorative Conversation</w:t>
      </w:r>
    </w:p>
    <w:p w14:paraId="591C51BD" w14:textId="44B7E7B3"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Choose the most appropriate questions based on your knowledge of the child</w:t>
      </w:r>
    </w:p>
    <w:p w14:paraId="4D655D44" w14:textId="21CA3BDC"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What happened? </w:t>
      </w:r>
    </w:p>
    <w:p w14:paraId="21D60E65" w14:textId="40B565D4"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What were you thinking at the time? </w:t>
      </w:r>
    </w:p>
    <w:p w14:paraId="0A104658" w14:textId="39871920"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What have you thought since?</w:t>
      </w:r>
    </w:p>
    <w:p w14:paraId="0EDBC5B5" w14:textId="5B842D36"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How did this make people feel? </w:t>
      </w:r>
    </w:p>
    <w:p w14:paraId="3E5B9C33" w14:textId="2B0DEECC"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Who has been affected?</w:t>
      </w:r>
    </w:p>
    <w:p w14:paraId="4AE98F55" w14:textId="02C718C5"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What we do to put things right? </w:t>
      </w:r>
    </w:p>
    <w:p w14:paraId="508EC88D" w14:textId="0929450C" w:rsidR="004346FD" w:rsidRPr="00B616FE" w:rsidRDefault="004346FD" w:rsidP="007303B9">
      <w:pPr>
        <w:spacing w:before="240"/>
        <w:jc w:val="both"/>
        <w:rPr>
          <w:rFonts w:ascii="Arial" w:hAnsi="Arial" w:cs="Arial"/>
          <w:sz w:val="22"/>
          <w:szCs w:val="22"/>
        </w:rPr>
      </w:pPr>
      <w:r w:rsidRPr="00B616FE">
        <w:rPr>
          <w:rFonts w:ascii="Arial" w:hAnsi="Arial" w:cs="Arial"/>
          <w:sz w:val="22"/>
          <w:szCs w:val="22"/>
        </w:rPr>
        <w:t xml:space="preserve">How can we do things differently in the future? </w:t>
      </w:r>
    </w:p>
    <w:p w14:paraId="7F4829BD" w14:textId="77777777" w:rsidR="00B616FE" w:rsidRPr="00B616FE" w:rsidRDefault="00B616FE" w:rsidP="007303B9">
      <w:pPr>
        <w:spacing w:before="240"/>
        <w:jc w:val="both"/>
        <w:rPr>
          <w:rFonts w:ascii="Arial" w:hAnsi="Arial" w:cs="Arial"/>
          <w:sz w:val="22"/>
          <w:szCs w:val="22"/>
        </w:rPr>
      </w:pPr>
    </w:p>
    <w:p w14:paraId="0E76389D" w14:textId="77777777" w:rsidR="00B616FE" w:rsidRPr="00B616FE" w:rsidRDefault="00B616FE" w:rsidP="007303B9">
      <w:pPr>
        <w:spacing w:before="240"/>
        <w:jc w:val="both"/>
        <w:rPr>
          <w:rFonts w:ascii="Arial" w:hAnsi="Arial" w:cs="Arial"/>
          <w:sz w:val="22"/>
          <w:szCs w:val="22"/>
        </w:rPr>
      </w:pPr>
    </w:p>
    <w:p w14:paraId="6866A9BD" w14:textId="77777777" w:rsidR="00B616FE" w:rsidRPr="00B616FE" w:rsidRDefault="00B616FE" w:rsidP="007303B9">
      <w:pPr>
        <w:spacing w:before="240"/>
        <w:jc w:val="both"/>
        <w:rPr>
          <w:rFonts w:ascii="Arial" w:hAnsi="Arial" w:cs="Arial"/>
          <w:sz w:val="22"/>
          <w:szCs w:val="22"/>
        </w:rPr>
      </w:pPr>
    </w:p>
    <w:p w14:paraId="0F4A873F" w14:textId="260325D4" w:rsidR="004346FD" w:rsidRPr="00B616FE" w:rsidRDefault="004346FD" w:rsidP="007303B9">
      <w:pPr>
        <w:spacing w:before="240"/>
        <w:jc w:val="both"/>
        <w:rPr>
          <w:rFonts w:ascii="Arial" w:hAnsi="Arial" w:cs="Arial"/>
          <w:sz w:val="22"/>
          <w:szCs w:val="22"/>
          <w:u w:val="single"/>
        </w:rPr>
      </w:pPr>
      <w:r w:rsidRPr="00B616FE">
        <w:rPr>
          <w:rFonts w:ascii="Arial" w:hAnsi="Arial" w:cs="Arial"/>
          <w:sz w:val="22"/>
          <w:szCs w:val="22"/>
          <w:u w:val="single"/>
        </w:rPr>
        <w:t>Steps to follow the incident:</w:t>
      </w:r>
    </w:p>
    <w:p w14:paraId="61CEF82D" w14:textId="5B771B92" w:rsidR="004346FD" w:rsidRPr="00B616FE" w:rsidRDefault="004346FD" w:rsidP="004346FD">
      <w:pPr>
        <w:pStyle w:val="ListParagraph"/>
        <w:numPr>
          <w:ilvl w:val="0"/>
          <w:numId w:val="49"/>
        </w:numPr>
        <w:spacing w:before="240"/>
        <w:jc w:val="both"/>
        <w:rPr>
          <w:rFonts w:ascii="Arial" w:hAnsi="Arial" w:cs="Arial"/>
          <w:sz w:val="22"/>
          <w:szCs w:val="22"/>
        </w:rPr>
      </w:pPr>
      <w:r w:rsidRPr="00B616FE">
        <w:rPr>
          <w:rFonts w:ascii="Arial" w:hAnsi="Arial" w:cs="Arial"/>
          <w:sz w:val="22"/>
          <w:szCs w:val="22"/>
        </w:rPr>
        <w:t>If you have had to have a r</w:t>
      </w:r>
      <w:r w:rsidR="005E1067">
        <w:rPr>
          <w:rFonts w:ascii="Arial" w:hAnsi="Arial" w:cs="Arial"/>
          <w:sz w:val="22"/>
          <w:szCs w:val="22"/>
        </w:rPr>
        <w:t>estorative conversation with a</w:t>
      </w:r>
      <w:bookmarkStart w:id="0" w:name="_GoBack"/>
      <w:bookmarkEnd w:id="0"/>
      <w:r w:rsidRPr="00B616FE">
        <w:rPr>
          <w:rFonts w:ascii="Arial" w:hAnsi="Arial" w:cs="Arial"/>
          <w:sz w:val="22"/>
          <w:szCs w:val="22"/>
        </w:rPr>
        <w:t xml:space="preserve"> child, this needs to be recorded on CPOMS. </w:t>
      </w:r>
    </w:p>
    <w:p w14:paraId="5635B1EF" w14:textId="1843E22A" w:rsidR="00B616FE" w:rsidRPr="00B616FE" w:rsidRDefault="00B616FE" w:rsidP="004346FD">
      <w:pPr>
        <w:pStyle w:val="ListParagraph"/>
        <w:numPr>
          <w:ilvl w:val="0"/>
          <w:numId w:val="49"/>
        </w:numPr>
        <w:spacing w:before="240"/>
        <w:jc w:val="both"/>
        <w:rPr>
          <w:rFonts w:ascii="Arial" w:hAnsi="Arial" w:cs="Arial"/>
          <w:sz w:val="22"/>
          <w:szCs w:val="22"/>
        </w:rPr>
      </w:pPr>
      <w:r w:rsidRPr="00B616FE">
        <w:rPr>
          <w:rFonts w:ascii="Arial" w:hAnsi="Arial" w:cs="Arial"/>
          <w:sz w:val="22"/>
          <w:szCs w:val="22"/>
        </w:rPr>
        <w:t xml:space="preserve">If necessary, a phone call home must be made to parents to inform them that there has been an incident and what actions have been taken. </w:t>
      </w:r>
    </w:p>
    <w:p w14:paraId="0F7027CD" w14:textId="77777777" w:rsidR="006E6E1F" w:rsidRPr="00B616FE" w:rsidRDefault="006E6E1F" w:rsidP="007303B9">
      <w:pPr>
        <w:spacing w:before="240"/>
        <w:jc w:val="both"/>
        <w:rPr>
          <w:rFonts w:ascii="Arial" w:hAnsi="Arial" w:cs="Arial"/>
          <w:sz w:val="22"/>
          <w:szCs w:val="22"/>
        </w:rPr>
      </w:pPr>
    </w:p>
    <w:p w14:paraId="3C405499" w14:textId="77777777" w:rsidR="00B616FE" w:rsidRPr="00B616FE" w:rsidRDefault="00B616FE" w:rsidP="007303B9">
      <w:pPr>
        <w:spacing w:before="240"/>
        <w:jc w:val="both"/>
        <w:rPr>
          <w:rFonts w:ascii="Arial" w:hAnsi="Arial" w:cs="Arial"/>
          <w:sz w:val="22"/>
          <w:szCs w:val="22"/>
        </w:rPr>
      </w:pPr>
    </w:p>
    <w:p w14:paraId="5CB392FA" w14:textId="77777777" w:rsidR="006E6E1F" w:rsidRDefault="006E6E1F" w:rsidP="007303B9">
      <w:pPr>
        <w:spacing w:before="240"/>
        <w:jc w:val="both"/>
        <w:rPr>
          <w:rFonts w:ascii="Arial" w:hAnsi="Arial" w:cs="Arial"/>
          <w:szCs w:val="28"/>
        </w:rPr>
      </w:pPr>
    </w:p>
    <w:p w14:paraId="701A60CD" w14:textId="77777777" w:rsidR="006E6E1F" w:rsidRDefault="006E6E1F" w:rsidP="007303B9">
      <w:pPr>
        <w:spacing w:before="240"/>
        <w:jc w:val="both"/>
        <w:rPr>
          <w:rFonts w:ascii="Arial" w:hAnsi="Arial" w:cs="Arial"/>
          <w:szCs w:val="28"/>
        </w:rPr>
      </w:pPr>
    </w:p>
    <w:p w14:paraId="3F008C76" w14:textId="77777777" w:rsidR="006E6E1F" w:rsidRDefault="006E6E1F" w:rsidP="007303B9">
      <w:pPr>
        <w:spacing w:before="240"/>
        <w:jc w:val="both"/>
        <w:rPr>
          <w:rFonts w:ascii="Arial" w:hAnsi="Arial" w:cs="Arial"/>
          <w:szCs w:val="28"/>
        </w:rPr>
      </w:pPr>
    </w:p>
    <w:p w14:paraId="13196B9A" w14:textId="77777777" w:rsidR="006E6E1F" w:rsidRDefault="006E6E1F" w:rsidP="007303B9">
      <w:pPr>
        <w:spacing w:before="240"/>
        <w:jc w:val="both"/>
        <w:rPr>
          <w:rFonts w:ascii="Arial" w:hAnsi="Arial" w:cs="Arial"/>
          <w:szCs w:val="28"/>
        </w:rPr>
      </w:pPr>
    </w:p>
    <w:p w14:paraId="5141B987" w14:textId="77777777" w:rsidR="006E6E1F" w:rsidRDefault="006E6E1F" w:rsidP="007303B9">
      <w:pPr>
        <w:spacing w:before="240"/>
        <w:jc w:val="both"/>
        <w:rPr>
          <w:rFonts w:ascii="Arial" w:hAnsi="Arial" w:cs="Arial"/>
          <w:szCs w:val="28"/>
        </w:rPr>
      </w:pPr>
    </w:p>
    <w:p w14:paraId="123B702F" w14:textId="77777777" w:rsidR="006E6E1F" w:rsidRDefault="006E6E1F" w:rsidP="007303B9">
      <w:pPr>
        <w:spacing w:before="240"/>
        <w:jc w:val="both"/>
        <w:rPr>
          <w:rFonts w:ascii="Arial" w:hAnsi="Arial" w:cs="Arial"/>
          <w:szCs w:val="28"/>
        </w:rPr>
      </w:pPr>
    </w:p>
    <w:p w14:paraId="75FD213E" w14:textId="77777777" w:rsidR="006E6E1F" w:rsidRPr="006E6E1F" w:rsidRDefault="006E6E1F" w:rsidP="007303B9">
      <w:pPr>
        <w:spacing w:before="240"/>
        <w:jc w:val="both"/>
        <w:rPr>
          <w:rFonts w:ascii="Arial" w:hAnsi="Arial" w:cs="Arial"/>
          <w:szCs w:val="28"/>
        </w:rPr>
      </w:pPr>
    </w:p>
    <w:sectPr w:rsidR="006E6E1F" w:rsidRPr="006E6E1F" w:rsidSect="00A424DA">
      <w:headerReference w:type="default" r:id="rId9"/>
      <w:footerReference w:type="default" r:id="rId10"/>
      <w:pgSz w:w="11906" w:h="16838" w:code="9"/>
      <w:pgMar w:top="567" w:right="1151" w:bottom="851" w:left="1151" w:header="142" w:footer="170"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7BD33" w14:textId="77777777" w:rsidR="00F71B25" w:rsidRDefault="00F71B25">
      <w:r>
        <w:separator/>
      </w:r>
    </w:p>
  </w:endnote>
  <w:endnote w:type="continuationSeparator" w:id="0">
    <w:p w14:paraId="3295D9B1" w14:textId="77777777" w:rsidR="00F71B25" w:rsidRDefault="00F7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FA0BA" w14:textId="2461F460" w:rsidR="00837538" w:rsidRPr="00E9446D" w:rsidRDefault="00837538" w:rsidP="003D5748">
    <w:pPr>
      <w:pStyle w:val="Footer"/>
      <w:rPr>
        <w:rFonts w:ascii="Arial" w:hAnsi="Arial" w:cs="Arial"/>
        <w:sz w:val="16"/>
        <w:szCs w:val="16"/>
      </w:rPr>
    </w:pPr>
  </w:p>
  <w:p w14:paraId="7525D1B0" w14:textId="77777777" w:rsidR="00837538" w:rsidRDefault="008375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6CC71" w14:textId="77777777" w:rsidR="00F71B25" w:rsidRDefault="00F71B25">
      <w:r>
        <w:separator/>
      </w:r>
    </w:p>
  </w:footnote>
  <w:footnote w:type="continuationSeparator" w:id="0">
    <w:p w14:paraId="663830B7" w14:textId="77777777" w:rsidR="00F71B25" w:rsidRDefault="00F71B2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865CB" w14:textId="77777777" w:rsidR="00837538" w:rsidRDefault="00837538" w:rsidP="003D5748">
    <w:pPr>
      <w:pStyle w:val="Header"/>
      <w:ind w:left="72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7F249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19785C"/>
    <w:multiLevelType w:val="multilevel"/>
    <w:tmpl w:val="8C54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246EEF"/>
    <w:multiLevelType w:val="hybridMultilevel"/>
    <w:tmpl w:val="2BD6FE04"/>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3B56EF"/>
    <w:multiLevelType w:val="hybridMultilevel"/>
    <w:tmpl w:val="BC06A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0C085A"/>
    <w:multiLevelType w:val="hybridMultilevel"/>
    <w:tmpl w:val="156AC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B3535"/>
    <w:multiLevelType w:val="hybridMultilevel"/>
    <w:tmpl w:val="D3EA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4364C6"/>
    <w:multiLevelType w:val="hybridMultilevel"/>
    <w:tmpl w:val="9D8EE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995AA3"/>
    <w:multiLevelType w:val="hybridMultilevel"/>
    <w:tmpl w:val="D3086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1B0106"/>
    <w:multiLevelType w:val="hybridMultilevel"/>
    <w:tmpl w:val="7ED644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4D6D87"/>
    <w:multiLevelType w:val="multilevel"/>
    <w:tmpl w:val="B26E96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9B740E1"/>
    <w:multiLevelType w:val="hybridMultilevel"/>
    <w:tmpl w:val="50F8A9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E267F"/>
    <w:multiLevelType w:val="hybridMultilevel"/>
    <w:tmpl w:val="11D8D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A11093"/>
    <w:multiLevelType w:val="hybridMultilevel"/>
    <w:tmpl w:val="3B28E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F27CF3"/>
    <w:multiLevelType w:val="hybridMultilevel"/>
    <w:tmpl w:val="89F64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DB28B8"/>
    <w:multiLevelType w:val="hybridMultilevel"/>
    <w:tmpl w:val="9D148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0F4253"/>
    <w:multiLevelType w:val="hybridMultilevel"/>
    <w:tmpl w:val="3CE68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B163AA"/>
    <w:multiLevelType w:val="hybridMultilevel"/>
    <w:tmpl w:val="6D90B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385EE6"/>
    <w:multiLevelType w:val="hybridMultilevel"/>
    <w:tmpl w:val="CC94DE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E80131"/>
    <w:multiLevelType w:val="hybridMultilevel"/>
    <w:tmpl w:val="D166D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DB5903"/>
    <w:multiLevelType w:val="hybridMultilevel"/>
    <w:tmpl w:val="4112B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B73416"/>
    <w:multiLevelType w:val="hybridMultilevel"/>
    <w:tmpl w:val="CC4648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DF74A7"/>
    <w:multiLevelType w:val="hybridMultilevel"/>
    <w:tmpl w:val="42A66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B15919"/>
    <w:multiLevelType w:val="hybridMultilevel"/>
    <w:tmpl w:val="A5BED8E4"/>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7C516F"/>
    <w:multiLevelType w:val="hybridMultilevel"/>
    <w:tmpl w:val="90AE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9B4FA2"/>
    <w:multiLevelType w:val="hybridMultilevel"/>
    <w:tmpl w:val="78E455A2"/>
    <w:lvl w:ilvl="0" w:tplc="378A1F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D6663C"/>
    <w:multiLevelType w:val="hybridMultilevel"/>
    <w:tmpl w:val="BD700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2C4616"/>
    <w:multiLevelType w:val="hybridMultilevel"/>
    <w:tmpl w:val="189A2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DC1968"/>
    <w:multiLevelType w:val="hybridMultilevel"/>
    <w:tmpl w:val="B26E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E90C17"/>
    <w:multiLevelType w:val="hybridMultilevel"/>
    <w:tmpl w:val="3DEE3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AA24FE"/>
    <w:multiLevelType w:val="hybridMultilevel"/>
    <w:tmpl w:val="74008F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B668A5"/>
    <w:multiLevelType w:val="hybridMultilevel"/>
    <w:tmpl w:val="AAA2A8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933E77"/>
    <w:multiLevelType w:val="hybridMultilevel"/>
    <w:tmpl w:val="2E5E34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0E190C"/>
    <w:multiLevelType w:val="hybridMultilevel"/>
    <w:tmpl w:val="2610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8D6312"/>
    <w:multiLevelType w:val="hybridMultilevel"/>
    <w:tmpl w:val="E7FE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750069"/>
    <w:multiLevelType w:val="hybridMultilevel"/>
    <w:tmpl w:val="E73A3290"/>
    <w:lvl w:ilvl="0" w:tplc="73FC169C">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6" w15:restartNumberingAfterBreak="0">
    <w:nsid w:val="5B8719C2"/>
    <w:multiLevelType w:val="hybridMultilevel"/>
    <w:tmpl w:val="3B3CB4B4"/>
    <w:lvl w:ilvl="0" w:tplc="755EF406">
      <w:start w:val="3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CA48F9"/>
    <w:multiLevelType w:val="hybridMultilevel"/>
    <w:tmpl w:val="9616773C"/>
    <w:lvl w:ilvl="0" w:tplc="755EF406">
      <w:start w:val="30"/>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F31620"/>
    <w:multiLevelType w:val="hybridMultilevel"/>
    <w:tmpl w:val="146CE5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216341F"/>
    <w:multiLevelType w:val="hybridMultilevel"/>
    <w:tmpl w:val="AEE62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4C773D"/>
    <w:multiLevelType w:val="hybridMultilevel"/>
    <w:tmpl w:val="6CE61E0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1" w15:restartNumberingAfterBreak="0">
    <w:nsid w:val="64FB46D5"/>
    <w:multiLevelType w:val="hybridMultilevel"/>
    <w:tmpl w:val="1D32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6C4DAA"/>
    <w:multiLevelType w:val="hybridMultilevel"/>
    <w:tmpl w:val="83FC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E71E25"/>
    <w:multiLevelType w:val="hybridMultilevel"/>
    <w:tmpl w:val="359E7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E533AB"/>
    <w:multiLevelType w:val="hybridMultilevel"/>
    <w:tmpl w:val="17FA5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F0A23A6"/>
    <w:multiLevelType w:val="hybridMultilevel"/>
    <w:tmpl w:val="ACBE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FA69E1"/>
    <w:multiLevelType w:val="hybridMultilevel"/>
    <w:tmpl w:val="514E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555B80"/>
    <w:multiLevelType w:val="hybridMultilevel"/>
    <w:tmpl w:val="2146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233104"/>
    <w:multiLevelType w:val="hybridMultilevel"/>
    <w:tmpl w:val="385A4E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3"/>
  </w:num>
  <w:num w:numId="3">
    <w:abstractNumId w:val="21"/>
  </w:num>
  <w:num w:numId="4">
    <w:abstractNumId w:val="48"/>
  </w:num>
  <w:num w:numId="5">
    <w:abstractNumId w:val="12"/>
  </w:num>
  <w:num w:numId="6">
    <w:abstractNumId w:val="22"/>
  </w:num>
  <w:num w:numId="7">
    <w:abstractNumId w:val="26"/>
  </w:num>
  <w:num w:numId="8">
    <w:abstractNumId w:val="35"/>
  </w:num>
  <w:num w:numId="9">
    <w:abstractNumId w:val="11"/>
  </w:num>
  <w:num w:numId="10">
    <w:abstractNumId w:val="38"/>
  </w:num>
  <w:num w:numId="11">
    <w:abstractNumId w:val="31"/>
  </w:num>
  <w:num w:numId="12">
    <w:abstractNumId w:val="18"/>
  </w:num>
  <w:num w:numId="13">
    <w:abstractNumId w:val="0"/>
  </w:num>
  <w:num w:numId="14">
    <w:abstractNumId w:val="45"/>
  </w:num>
  <w:num w:numId="15">
    <w:abstractNumId w:val="14"/>
  </w:num>
  <w:num w:numId="16">
    <w:abstractNumId w:val="7"/>
  </w:num>
  <w:num w:numId="17">
    <w:abstractNumId w:val="33"/>
  </w:num>
  <w:num w:numId="18">
    <w:abstractNumId w:val="1"/>
  </w:num>
  <w:num w:numId="19">
    <w:abstractNumId w:val="28"/>
  </w:num>
  <w:num w:numId="20">
    <w:abstractNumId w:val="10"/>
  </w:num>
  <w:num w:numId="21">
    <w:abstractNumId w:val="39"/>
  </w:num>
  <w:num w:numId="22">
    <w:abstractNumId w:val="3"/>
  </w:num>
  <w:num w:numId="23">
    <w:abstractNumId w:val="15"/>
  </w:num>
  <w:num w:numId="24">
    <w:abstractNumId w:val="41"/>
  </w:num>
  <w:num w:numId="25">
    <w:abstractNumId w:val="34"/>
  </w:num>
  <w:num w:numId="26">
    <w:abstractNumId w:val="6"/>
  </w:num>
  <w:num w:numId="27">
    <w:abstractNumId w:val="32"/>
  </w:num>
  <w:num w:numId="28">
    <w:abstractNumId w:val="44"/>
  </w:num>
  <w:num w:numId="29">
    <w:abstractNumId w:val="4"/>
  </w:num>
  <w:num w:numId="30">
    <w:abstractNumId w:val="5"/>
  </w:num>
  <w:num w:numId="31">
    <w:abstractNumId w:val="20"/>
  </w:num>
  <w:num w:numId="32">
    <w:abstractNumId w:val="16"/>
  </w:num>
  <w:num w:numId="33">
    <w:abstractNumId w:val="46"/>
  </w:num>
  <w:num w:numId="34">
    <w:abstractNumId w:val="13"/>
  </w:num>
  <w:num w:numId="35">
    <w:abstractNumId w:val="27"/>
  </w:num>
  <w:num w:numId="36">
    <w:abstractNumId w:val="47"/>
  </w:num>
  <w:num w:numId="37">
    <w:abstractNumId w:val="30"/>
  </w:num>
  <w:num w:numId="38">
    <w:abstractNumId w:val="24"/>
  </w:num>
  <w:num w:numId="39">
    <w:abstractNumId w:val="43"/>
  </w:num>
  <w:num w:numId="40">
    <w:abstractNumId w:val="36"/>
  </w:num>
  <w:num w:numId="41">
    <w:abstractNumId w:val="37"/>
  </w:num>
  <w:num w:numId="42">
    <w:abstractNumId w:val="17"/>
  </w:num>
  <w:num w:numId="43">
    <w:abstractNumId w:val="9"/>
  </w:num>
  <w:num w:numId="44">
    <w:abstractNumId w:val="40"/>
  </w:num>
  <w:num w:numId="45">
    <w:abstractNumId w:val="42"/>
  </w:num>
  <w:num w:numId="46">
    <w:abstractNumId w:val="8"/>
  </w:num>
  <w:num w:numId="47">
    <w:abstractNumId w:val="19"/>
  </w:num>
  <w:num w:numId="48">
    <w:abstractNumId w:val="2"/>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FF"/>
    <w:rsid w:val="000164E8"/>
    <w:rsid w:val="00021C37"/>
    <w:rsid w:val="00027F41"/>
    <w:rsid w:val="00032203"/>
    <w:rsid w:val="00040292"/>
    <w:rsid w:val="0004298F"/>
    <w:rsid w:val="00057193"/>
    <w:rsid w:val="00073BEB"/>
    <w:rsid w:val="00091F24"/>
    <w:rsid w:val="0009520C"/>
    <w:rsid w:val="00097EED"/>
    <w:rsid w:val="000A3EEA"/>
    <w:rsid w:val="000B10B1"/>
    <w:rsid w:val="000B2894"/>
    <w:rsid w:val="000B6646"/>
    <w:rsid w:val="000C161B"/>
    <w:rsid w:val="000C3C1A"/>
    <w:rsid w:val="000F0BC8"/>
    <w:rsid w:val="0010181C"/>
    <w:rsid w:val="001044BB"/>
    <w:rsid w:val="001223C0"/>
    <w:rsid w:val="00127517"/>
    <w:rsid w:val="00140BC4"/>
    <w:rsid w:val="001467B6"/>
    <w:rsid w:val="0016296C"/>
    <w:rsid w:val="0017268C"/>
    <w:rsid w:val="00182EE0"/>
    <w:rsid w:val="00184A54"/>
    <w:rsid w:val="00185967"/>
    <w:rsid w:val="0019334B"/>
    <w:rsid w:val="00197C5E"/>
    <w:rsid w:val="001B3692"/>
    <w:rsid w:val="001B69A3"/>
    <w:rsid w:val="001B755C"/>
    <w:rsid w:val="001D33F4"/>
    <w:rsid w:val="00230496"/>
    <w:rsid w:val="00235744"/>
    <w:rsid w:val="002721E0"/>
    <w:rsid w:val="00273391"/>
    <w:rsid w:val="002772B3"/>
    <w:rsid w:val="002953A4"/>
    <w:rsid w:val="002A7ADD"/>
    <w:rsid w:val="002D1A0D"/>
    <w:rsid w:val="002D3242"/>
    <w:rsid w:val="002E128A"/>
    <w:rsid w:val="003138DC"/>
    <w:rsid w:val="003247DA"/>
    <w:rsid w:val="0033100C"/>
    <w:rsid w:val="00341531"/>
    <w:rsid w:val="003428AA"/>
    <w:rsid w:val="003846CE"/>
    <w:rsid w:val="003A5F2E"/>
    <w:rsid w:val="003C24B4"/>
    <w:rsid w:val="003C430C"/>
    <w:rsid w:val="003D1BCD"/>
    <w:rsid w:val="003D3E8F"/>
    <w:rsid w:val="003D4769"/>
    <w:rsid w:val="003D5748"/>
    <w:rsid w:val="003D71DB"/>
    <w:rsid w:val="003E2C67"/>
    <w:rsid w:val="003E7E15"/>
    <w:rsid w:val="003F3926"/>
    <w:rsid w:val="004109FF"/>
    <w:rsid w:val="0041525F"/>
    <w:rsid w:val="00420656"/>
    <w:rsid w:val="00423D8A"/>
    <w:rsid w:val="004346FD"/>
    <w:rsid w:val="00442E38"/>
    <w:rsid w:val="0046500A"/>
    <w:rsid w:val="0048335E"/>
    <w:rsid w:val="00494C1C"/>
    <w:rsid w:val="004B443D"/>
    <w:rsid w:val="004C189D"/>
    <w:rsid w:val="004D21E6"/>
    <w:rsid w:val="0050202A"/>
    <w:rsid w:val="005028B5"/>
    <w:rsid w:val="005031BE"/>
    <w:rsid w:val="005137E2"/>
    <w:rsid w:val="00527700"/>
    <w:rsid w:val="00530191"/>
    <w:rsid w:val="005360C0"/>
    <w:rsid w:val="005558FC"/>
    <w:rsid w:val="005603D4"/>
    <w:rsid w:val="0056115B"/>
    <w:rsid w:val="00577B6B"/>
    <w:rsid w:val="00584249"/>
    <w:rsid w:val="0059393A"/>
    <w:rsid w:val="00597CA6"/>
    <w:rsid w:val="005A3FF1"/>
    <w:rsid w:val="005E1067"/>
    <w:rsid w:val="005E2DD0"/>
    <w:rsid w:val="005F2F96"/>
    <w:rsid w:val="005F3FAC"/>
    <w:rsid w:val="0061324B"/>
    <w:rsid w:val="00613439"/>
    <w:rsid w:val="00614080"/>
    <w:rsid w:val="00624E38"/>
    <w:rsid w:val="006277DA"/>
    <w:rsid w:val="00650074"/>
    <w:rsid w:val="006557FA"/>
    <w:rsid w:val="00657B2E"/>
    <w:rsid w:val="00660A9A"/>
    <w:rsid w:val="00662C1A"/>
    <w:rsid w:val="0068176C"/>
    <w:rsid w:val="00682C9D"/>
    <w:rsid w:val="0069436F"/>
    <w:rsid w:val="00696321"/>
    <w:rsid w:val="006A2F09"/>
    <w:rsid w:val="006B09A3"/>
    <w:rsid w:val="006D0BD8"/>
    <w:rsid w:val="006E1D4F"/>
    <w:rsid w:val="006E2484"/>
    <w:rsid w:val="006E2A1F"/>
    <w:rsid w:val="006E5472"/>
    <w:rsid w:val="006E6420"/>
    <w:rsid w:val="006E6E1F"/>
    <w:rsid w:val="006F3082"/>
    <w:rsid w:val="006F3108"/>
    <w:rsid w:val="00706BD9"/>
    <w:rsid w:val="00711232"/>
    <w:rsid w:val="00713505"/>
    <w:rsid w:val="00713815"/>
    <w:rsid w:val="00720367"/>
    <w:rsid w:val="007303B9"/>
    <w:rsid w:val="00732022"/>
    <w:rsid w:val="00751D49"/>
    <w:rsid w:val="00763DF6"/>
    <w:rsid w:val="007A23DF"/>
    <w:rsid w:val="007A72DC"/>
    <w:rsid w:val="007C26E1"/>
    <w:rsid w:val="007C281A"/>
    <w:rsid w:val="007C2E5D"/>
    <w:rsid w:val="007D3C88"/>
    <w:rsid w:val="007E03C3"/>
    <w:rsid w:val="007E4AFA"/>
    <w:rsid w:val="0080014F"/>
    <w:rsid w:val="00801324"/>
    <w:rsid w:val="00802CD9"/>
    <w:rsid w:val="00807ABF"/>
    <w:rsid w:val="00820074"/>
    <w:rsid w:val="00831A0A"/>
    <w:rsid w:val="00834445"/>
    <w:rsid w:val="00837538"/>
    <w:rsid w:val="00846743"/>
    <w:rsid w:val="00847292"/>
    <w:rsid w:val="008535BF"/>
    <w:rsid w:val="008536A6"/>
    <w:rsid w:val="00864DAE"/>
    <w:rsid w:val="00882D79"/>
    <w:rsid w:val="00886185"/>
    <w:rsid w:val="008940D0"/>
    <w:rsid w:val="008D649B"/>
    <w:rsid w:val="008E2771"/>
    <w:rsid w:val="008F130F"/>
    <w:rsid w:val="008F7D4D"/>
    <w:rsid w:val="00903C3A"/>
    <w:rsid w:val="00913FCF"/>
    <w:rsid w:val="009148E3"/>
    <w:rsid w:val="009330B0"/>
    <w:rsid w:val="00936D66"/>
    <w:rsid w:val="009438C4"/>
    <w:rsid w:val="00952AFC"/>
    <w:rsid w:val="009536BF"/>
    <w:rsid w:val="00961B19"/>
    <w:rsid w:val="00967764"/>
    <w:rsid w:val="00972BCD"/>
    <w:rsid w:val="009741A6"/>
    <w:rsid w:val="009878E1"/>
    <w:rsid w:val="009A7ADB"/>
    <w:rsid w:val="009C1607"/>
    <w:rsid w:val="009C6835"/>
    <w:rsid w:val="009E3EC3"/>
    <w:rsid w:val="009F7048"/>
    <w:rsid w:val="00A0384E"/>
    <w:rsid w:val="00A04D25"/>
    <w:rsid w:val="00A203B1"/>
    <w:rsid w:val="00A21DF8"/>
    <w:rsid w:val="00A424DA"/>
    <w:rsid w:val="00A452CF"/>
    <w:rsid w:val="00A45F02"/>
    <w:rsid w:val="00A4662E"/>
    <w:rsid w:val="00A53F11"/>
    <w:rsid w:val="00A56E67"/>
    <w:rsid w:val="00A72CDB"/>
    <w:rsid w:val="00A9024F"/>
    <w:rsid w:val="00A907BC"/>
    <w:rsid w:val="00AB46A2"/>
    <w:rsid w:val="00AB506A"/>
    <w:rsid w:val="00AD5A75"/>
    <w:rsid w:val="00B021F1"/>
    <w:rsid w:val="00B03579"/>
    <w:rsid w:val="00B053C8"/>
    <w:rsid w:val="00B0699F"/>
    <w:rsid w:val="00B447D9"/>
    <w:rsid w:val="00B473DD"/>
    <w:rsid w:val="00B53897"/>
    <w:rsid w:val="00B616FE"/>
    <w:rsid w:val="00B75935"/>
    <w:rsid w:val="00B865E3"/>
    <w:rsid w:val="00B87C51"/>
    <w:rsid w:val="00BA404A"/>
    <w:rsid w:val="00BA4894"/>
    <w:rsid w:val="00BA4CEB"/>
    <w:rsid w:val="00BC14F5"/>
    <w:rsid w:val="00BD1AB1"/>
    <w:rsid w:val="00BD3387"/>
    <w:rsid w:val="00BE0B42"/>
    <w:rsid w:val="00BE31C3"/>
    <w:rsid w:val="00BE7F06"/>
    <w:rsid w:val="00BF264D"/>
    <w:rsid w:val="00BF4B73"/>
    <w:rsid w:val="00BF7364"/>
    <w:rsid w:val="00BF7928"/>
    <w:rsid w:val="00C0036C"/>
    <w:rsid w:val="00C00BA0"/>
    <w:rsid w:val="00C0443B"/>
    <w:rsid w:val="00C10476"/>
    <w:rsid w:val="00C4380F"/>
    <w:rsid w:val="00C5448C"/>
    <w:rsid w:val="00C5471F"/>
    <w:rsid w:val="00C71B20"/>
    <w:rsid w:val="00C71F7F"/>
    <w:rsid w:val="00C958DB"/>
    <w:rsid w:val="00C97021"/>
    <w:rsid w:val="00CA7B59"/>
    <w:rsid w:val="00CB1EDE"/>
    <w:rsid w:val="00CB60DF"/>
    <w:rsid w:val="00CC4090"/>
    <w:rsid w:val="00CC7BC1"/>
    <w:rsid w:val="00CE1BC0"/>
    <w:rsid w:val="00CE36FF"/>
    <w:rsid w:val="00D038A1"/>
    <w:rsid w:val="00D51EA7"/>
    <w:rsid w:val="00D6194D"/>
    <w:rsid w:val="00D62935"/>
    <w:rsid w:val="00D63996"/>
    <w:rsid w:val="00D827F4"/>
    <w:rsid w:val="00DA013B"/>
    <w:rsid w:val="00DA02DC"/>
    <w:rsid w:val="00DB0EBC"/>
    <w:rsid w:val="00DB214E"/>
    <w:rsid w:val="00DB5030"/>
    <w:rsid w:val="00DC1572"/>
    <w:rsid w:val="00DC337B"/>
    <w:rsid w:val="00DC76CE"/>
    <w:rsid w:val="00DE04B8"/>
    <w:rsid w:val="00DE2EEA"/>
    <w:rsid w:val="00DE4575"/>
    <w:rsid w:val="00DE6129"/>
    <w:rsid w:val="00DE73EF"/>
    <w:rsid w:val="00DF064D"/>
    <w:rsid w:val="00DF0FD6"/>
    <w:rsid w:val="00E02EAE"/>
    <w:rsid w:val="00E06ADF"/>
    <w:rsid w:val="00E073BA"/>
    <w:rsid w:val="00E161B1"/>
    <w:rsid w:val="00E24ED3"/>
    <w:rsid w:val="00E3048A"/>
    <w:rsid w:val="00E33B57"/>
    <w:rsid w:val="00E50E4D"/>
    <w:rsid w:val="00E55B74"/>
    <w:rsid w:val="00E5760E"/>
    <w:rsid w:val="00E6494C"/>
    <w:rsid w:val="00E72B2B"/>
    <w:rsid w:val="00E87328"/>
    <w:rsid w:val="00EB1A90"/>
    <w:rsid w:val="00EB4534"/>
    <w:rsid w:val="00EB45DF"/>
    <w:rsid w:val="00EB6878"/>
    <w:rsid w:val="00EC5846"/>
    <w:rsid w:val="00EC5F37"/>
    <w:rsid w:val="00EC6C0B"/>
    <w:rsid w:val="00ED1E9A"/>
    <w:rsid w:val="00ED39B4"/>
    <w:rsid w:val="00ED61C5"/>
    <w:rsid w:val="00EE7A80"/>
    <w:rsid w:val="00F136A7"/>
    <w:rsid w:val="00F21306"/>
    <w:rsid w:val="00F25F73"/>
    <w:rsid w:val="00F30961"/>
    <w:rsid w:val="00F46584"/>
    <w:rsid w:val="00F71B25"/>
    <w:rsid w:val="00F77884"/>
    <w:rsid w:val="00F95368"/>
    <w:rsid w:val="00F95F5B"/>
    <w:rsid w:val="00FA6CFB"/>
    <w:rsid w:val="00FA7B19"/>
    <w:rsid w:val="00FB626D"/>
    <w:rsid w:val="00FB62C1"/>
    <w:rsid w:val="00FC54CD"/>
    <w:rsid w:val="00FC6EE6"/>
    <w:rsid w:val="00FD4D8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E3CF4D"/>
  <w15:docId w15:val="{BE4D2705-4A1E-4B9E-B7C3-8CAE98A7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rsid w:val="00A21DF8"/>
    <w:pPr>
      <w:keepNext/>
      <w:jc w:val="center"/>
      <w:outlineLvl w:val="3"/>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32"/>
    </w:rPr>
  </w:style>
  <w:style w:type="paragraph" w:styleId="Subtitle">
    <w:name w:val="Subtitle"/>
    <w:basedOn w:val="Normal"/>
    <w:qFormat/>
    <w:rPr>
      <w:i/>
      <w:iCs/>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rPr>
      <w:lang w:eastAsia="x-none"/>
    </w:rPr>
  </w:style>
  <w:style w:type="paragraph" w:styleId="BalloonText">
    <w:name w:val="Balloon Text"/>
    <w:basedOn w:val="Normal"/>
    <w:semiHidden/>
    <w:rsid w:val="00711232"/>
    <w:rPr>
      <w:rFonts w:ascii="Tahoma" w:hAnsi="Tahoma" w:cs="Tahoma"/>
      <w:sz w:val="16"/>
      <w:szCs w:val="16"/>
    </w:rPr>
  </w:style>
  <w:style w:type="table" w:styleId="TableGrid">
    <w:name w:val="Table Grid"/>
    <w:basedOn w:val="TableNormal"/>
    <w:uiPriority w:val="59"/>
    <w:rsid w:val="001B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D5748"/>
    <w:rPr>
      <w:sz w:val="24"/>
      <w:szCs w:val="24"/>
      <w:lang w:val="en-GB"/>
    </w:rPr>
  </w:style>
  <w:style w:type="paragraph" w:customStyle="1" w:styleId="MediumGrid1-Accent21">
    <w:name w:val="Medium Grid 1 - Accent 21"/>
    <w:basedOn w:val="Normal"/>
    <w:uiPriority w:val="34"/>
    <w:qFormat/>
    <w:rsid w:val="000C3C1A"/>
    <w:pPr>
      <w:spacing w:after="200" w:line="276" w:lineRule="auto"/>
      <w:ind w:left="720"/>
      <w:contextualSpacing/>
    </w:pPr>
    <w:rPr>
      <w:rFonts w:ascii="Calibri" w:eastAsia="Calibri" w:hAnsi="Calibri"/>
      <w:sz w:val="22"/>
      <w:szCs w:val="22"/>
      <w:lang w:val="en-US"/>
    </w:rPr>
  </w:style>
  <w:style w:type="paragraph" w:customStyle="1" w:styleId="xydp4678de9dmsonormal">
    <w:name w:val="x_ydp4678de9dmsonormal"/>
    <w:basedOn w:val="Normal"/>
    <w:rsid w:val="00057193"/>
    <w:pPr>
      <w:spacing w:before="100" w:beforeAutospacing="1" w:after="100" w:afterAutospacing="1"/>
    </w:pPr>
    <w:rPr>
      <w:rFonts w:ascii="Times" w:hAnsi="Times"/>
      <w:sz w:val="20"/>
      <w:szCs w:val="20"/>
    </w:rPr>
  </w:style>
  <w:style w:type="character" w:customStyle="1" w:styleId="apple-converted-space">
    <w:name w:val="apple-converted-space"/>
    <w:basedOn w:val="DefaultParagraphFont"/>
    <w:rsid w:val="00057193"/>
  </w:style>
  <w:style w:type="paragraph" w:styleId="ListParagraph">
    <w:name w:val="List Paragraph"/>
    <w:basedOn w:val="Normal"/>
    <w:uiPriority w:val="72"/>
    <w:rsid w:val="00A45F02"/>
    <w:pPr>
      <w:ind w:left="720"/>
      <w:contextualSpacing/>
    </w:pPr>
  </w:style>
  <w:style w:type="paragraph" w:styleId="NoSpacing">
    <w:name w:val="No Spacing"/>
    <w:uiPriority w:val="1"/>
    <w:qFormat/>
    <w:rsid w:val="00BD1AB1"/>
    <w:rPr>
      <w:rFonts w:ascii="Calibri" w:hAnsi="Calibri" w:cs="Calibri"/>
      <w:color w:val="000000"/>
      <w:kern w:val="28"/>
      <w:lang w:eastAsia="en-GB"/>
      <w14:ligatures w14:val="standard"/>
      <w14:cntxtAlts/>
    </w:rPr>
  </w:style>
  <w:style w:type="character" w:customStyle="1" w:styleId="TitleChar">
    <w:name w:val="Title Char"/>
    <w:basedOn w:val="DefaultParagraphFont"/>
    <w:link w:val="Title"/>
    <w:rsid w:val="00A424DA"/>
    <w:rPr>
      <w:b/>
      <w:bCs/>
      <w:sz w:val="32"/>
      <w:szCs w:val="24"/>
    </w:rPr>
  </w:style>
  <w:style w:type="character" w:styleId="Emphasis">
    <w:name w:val="Emphasis"/>
    <w:basedOn w:val="DefaultParagraphFont"/>
    <w:qFormat/>
    <w:rsid w:val="00EC5F37"/>
    <w:rPr>
      <w:i/>
      <w:iCs/>
    </w:rPr>
  </w:style>
  <w:style w:type="paragraph" w:styleId="NormalWeb">
    <w:name w:val="Normal (Web)"/>
    <w:basedOn w:val="Normal"/>
    <w:uiPriority w:val="99"/>
    <w:unhideWhenUsed/>
    <w:rsid w:val="00961B19"/>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837659">
      <w:bodyDiv w:val="1"/>
      <w:marLeft w:val="0"/>
      <w:marRight w:val="0"/>
      <w:marTop w:val="0"/>
      <w:marBottom w:val="0"/>
      <w:divBdr>
        <w:top w:val="none" w:sz="0" w:space="0" w:color="auto"/>
        <w:left w:val="none" w:sz="0" w:space="0" w:color="auto"/>
        <w:bottom w:val="none" w:sz="0" w:space="0" w:color="auto"/>
        <w:right w:val="none" w:sz="0" w:space="0" w:color="auto"/>
      </w:divBdr>
    </w:div>
    <w:div w:id="1357461583">
      <w:bodyDiv w:val="1"/>
      <w:marLeft w:val="0"/>
      <w:marRight w:val="0"/>
      <w:marTop w:val="0"/>
      <w:marBottom w:val="0"/>
      <w:divBdr>
        <w:top w:val="none" w:sz="0" w:space="0" w:color="auto"/>
        <w:left w:val="none" w:sz="0" w:space="0" w:color="auto"/>
        <w:bottom w:val="none" w:sz="0" w:space="0" w:color="auto"/>
        <w:right w:val="none" w:sz="0" w:space="0" w:color="auto"/>
      </w:divBdr>
      <w:divsChild>
        <w:div w:id="735737123">
          <w:marLeft w:val="0"/>
          <w:marRight w:val="0"/>
          <w:marTop w:val="0"/>
          <w:marBottom w:val="0"/>
          <w:divBdr>
            <w:top w:val="none" w:sz="0" w:space="0" w:color="auto"/>
            <w:left w:val="none" w:sz="0" w:space="0" w:color="auto"/>
            <w:bottom w:val="none" w:sz="0" w:space="0" w:color="auto"/>
            <w:right w:val="none" w:sz="0" w:space="0" w:color="auto"/>
          </w:divBdr>
        </w:div>
        <w:div w:id="1666006470">
          <w:marLeft w:val="0"/>
          <w:marRight w:val="0"/>
          <w:marTop w:val="0"/>
          <w:marBottom w:val="0"/>
          <w:divBdr>
            <w:top w:val="none" w:sz="0" w:space="0" w:color="auto"/>
            <w:left w:val="none" w:sz="0" w:space="0" w:color="auto"/>
            <w:bottom w:val="none" w:sz="0" w:space="0" w:color="auto"/>
            <w:right w:val="none" w:sz="0" w:space="0" w:color="auto"/>
          </w:divBdr>
        </w:div>
        <w:div w:id="141442761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office\Application%20Data\Microsoft\Templates\New%20letter%20Head%20St.%20Ni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31A04-949E-4F67-BF8E-F9509B290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letter Head St. Nich</Template>
  <TotalTime>0</TotalTime>
  <Pages>15</Pages>
  <Words>3614</Words>
  <Characters>20604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CHURCH ST NICHOLAS C of E PRIMARY SCHOOL</vt:lpstr>
    </vt:vector>
  </TitlesOfParts>
  <Company>Lancashire County Council</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ST NICHOLAS C of E PRIMARY SCHOOL</dc:title>
  <dc:subject/>
  <dc:creator>manager</dc:creator>
  <cp:keywords/>
  <cp:lastModifiedBy>Head</cp:lastModifiedBy>
  <cp:revision>2</cp:revision>
  <cp:lastPrinted>2025-09-23T09:26:00Z</cp:lastPrinted>
  <dcterms:created xsi:type="dcterms:W3CDTF">2025-10-24T13:51:00Z</dcterms:created>
  <dcterms:modified xsi:type="dcterms:W3CDTF">2025-10-24T13:51:00Z</dcterms:modified>
</cp:coreProperties>
</file>